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E433" w14:textId="77777777" w:rsidR="00537B20" w:rsidRPr="00C6782B" w:rsidRDefault="00537B20" w:rsidP="00504191">
      <w:pPr>
        <w:sectPr w:rsidR="00537B20" w:rsidRPr="00C6782B" w:rsidSect="0058217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2D34A0F0" w14:textId="77777777" w:rsidR="0078483A" w:rsidRDefault="0078483A" w:rsidP="0078483A">
      <w:pPr>
        <w:pStyle w:val="DokumentTypenFormat"/>
      </w:pPr>
      <w:bookmarkStart w:id="3" w:name="MacroStartPosition"/>
      <w:bookmarkEnd w:id="3"/>
      <w:r>
        <w:t xml:space="preserve">Anmeldeformular für das Modul 009 </w:t>
      </w:r>
    </w:p>
    <w:p w14:paraId="0DC63333" w14:textId="570EF06D" w:rsidR="005D1D0B" w:rsidRDefault="0078483A" w:rsidP="0078483A">
      <w:pPr>
        <w:pStyle w:val="DokumentTypenFormat"/>
      </w:pPr>
      <w:r>
        <w:t>Praxiseinsatz | Praxisrecherche</w:t>
      </w:r>
    </w:p>
    <w:p w14:paraId="476790E5" w14:textId="3F645B7C" w:rsidR="0078483A" w:rsidRDefault="0078483A" w:rsidP="0078483A">
      <w:pPr>
        <w:pStyle w:val="berschrift1"/>
      </w:pPr>
      <w:r w:rsidRPr="0078483A">
        <w:t>Studierendenangaben</w:t>
      </w:r>
      <w:r>
        <w:t>:</w:t>
      </w:r>
    </w:p>
    <w:p w14:paraId="643B445D" w14:textId="4D8C05B4" w:rsidR="0078483A" w:rsidRPr="0078483A" w:rsidRDefault="0078483A" w:rsidP="0078483A">
      <w:pPr>
        <w:pStyle w:val="Subject"/>
        <w:spacing w:after="120"/>
        <w:rPr>
          <w:b w:val="0"/>
          <w:bCs/>
        </w:rPr>
      </w:pPr>
      <w:r>
        <w:t>Name:</w:t>
      </w:r>
      <w:r>
        <w:tab/>
      </w:r>
      <w:r>
        <w:tab/>
      </w:r>
      <w:r>
        <w:tab/>
      </w:r>
      <w:sdt>
        <w:sdtPr>
          <w:rPr>
            <w:b w:val="0"/>
            <w:bCs/>
          </w:rPr>
          <w:id w:val="-1711873100"/>
          <w:placeholder>
            <w:docPart w:val="DefaultPlaceholder_-1854013440"/>
          </w:placeholder>
          <w:showingPlcHdr/>
        </w:sdtPr>
        <w:sdtEndPr/>
        <w:sdtContent>
          <w:r w:rsidRPr="0078483A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72704855" w14:textId="3E447B9B" w:rsidR="0078483A" w:rsidRPr="0078483A" w:rsidRDefault="0078483A" w:rsidP="0078483A">
      <w:pPr>
        <w:pStyle w:val="Subject"/>
        <w:spacing w:after="120"/>
        <w:rPr>
          <w:b w:val="0"/>
          <w:bCs/>
        </w:rPr>
      </w:pPr>
      <w:r>
        <w:t>Vorname:</w:t>
      </w:r>
      <w:r>
        <w:tab/>
      </w:r>
      <w:r>
        <w:tab/>
      </w:r>
      <w:sdt>
        <w:sdtPr>
          <w:rPr>
            <w:b w:val="0"/>
            <w:bCs/>
          </w:rPr>
          <w:id w:val="645942529"/>
          <w:placeholder>
            <w:docPart w:val="B9E931E7C4B64BB0A882DEB0A801AF63"/>
          </w:placeholder>
          <w:showingPlcHdr/>
        </w:sdtPr>
        <w:sdtEndPr/>
        <w:sdtContent>
          <w:r w:rsidRPr="0078483A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5EE140FA" w14:textId="034DBC31" w:rsidR="0078483A" w:rsidRDefault="0078483A" w:rsidP="0078483A">
      <w:pPr>
        <w:pStyle w:val="Subject"/>
        <w:spacing w:after="120"/>
        <w:rPr>
          <w:b w:val="0"/>
          <w:bCs/>
        </w:rPr>
      </w:pPr>
      <w:r>
        <w:t>E-Mail:</w:t>
      </w:r>
      <w:r>
        <w:tab/>
      </w:r>
      <w:r>
        <w:tab/>
      </w:r>
      <w:r>
        <w:tab/>
      </w:r>
      <w:sdt>
        <w:sdtPr>
          <w:rPr>
            <w:b w:val="0"/>
            <w:bCs/>
          </w:rPr>
          <w:id w:val="515127919"/>
          <w:placeholder>
            <w:docPart w:val="177C8C0E00E94019B3385A712049ED78"/>
          </w:placeholder>
          <w:showingPlcHdr/>
        </w:sdtPr>
        <w:sdtEndPr/>
        <w:sdtContent>
          <w:r w:rsidRPr="0078483A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4E8AB1C5" w14:textId="54BD2F61" w:rsidR="0078483A" w:rsidRDefault="0078483A" w:rsidP="0078483A">
      <w:pPr>
        <w:pStyle w:val="Subject"/>
        <w:rPr>
          <w:b w:val="0"/>
          <w:bCs/>
        </w:rPr>
      </w:pPr>
      <w:r w:rsidRPr="0078483A">
        <w:t>Studierendengruppe</w:t>
      </w:r>
      <w:r>
        <w:t>:</w:t>
      </w:r>
      <w:r>
        <w:tab/>
      </w:r>
      <w:sdt>
        <w:sdtPr>
          <w:rPr>
            <w:b w:val="0"/>
            <w:bCs/>
          </w:rPr>
          <w:id w:val="-1315091958"/>
          <w:placeholder>
            <w:docPart w:val="77DE87BD02BE44E0AC3678160A2DDBD9"/>
          </w:placeholder>
          <w:showingPlcHdr/>
        </w:sdtPr>
        <w:sdtEndPr/>
        <w:sdtContent>
          <w:r w:rsidRPr="0078483A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446D8092" w14:textId="59C41F42" w:rsidR="0078483A" w:rsidRDefault="0078483A" w:rsidP="0078483A">
      <w:pPr>
        <w:pStyle w:val="Subject"/>
        <w:spacing w:after="120"/>
      </w:pPr>
      <w:r>
        <w:t>(z.B. VZSA.2401)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15C2D8" w14:textId="5161E3EB" w:rsidR="0078483A" w:rsidRPr="0078483A" w:rsidRDefault="0078483A" w:rsidP="0078483A">
      <w:pPr>
        <w:pStyle w:val="Subject"/>
        <w:spacing w:after="120"/>
        <w:rPr>
          <w:b w:val="0"/>
          <w:bCs/>
        </w:rPr>
      </w:pPr>
      <w:r>
        <w:t>Studienrichtung:</w:t>
      </w:r>
      <w:r>
        <w:tab/>
      </w:r>
      <w:r>
        <w:tab/>
      </w:r>
      <w:sdt>
        <w:sdtPr>
          <w:rPr>
            <w:b w:val="0"/>
            <w:bCs/>
          </w:rPr>
          <w:id w:val="-1898964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483A">
            <w:rPr>
              <w:rFonts w:ascii="MS Gothic" w:eastAsia="MS Gothic" w:hAnsi="MS Gothic" w:hint="eastAsia"/>
              <w:b w:val="0"/>
              <w:bCs/>
            </w:rPr>
            <w:t>☐</w:t>
          </w:r>
        </w:sdtContent>
      </w:sdt>
      <w:r w:rsidRPr="0078483A">
        <w:rPr>
          <w:b w:val="0"/>
          <w:bCs/>
        </w:rPr>
        <w:t xml:space="preserve"> Sozialarbeit</w:t>
      </w:r>
      <w:r w:rsidRPr="0078483A">
        <w:rPr>
          <w:b w:val="0"/>
          <w:bCs/>
        </w:rPr>
        <w:tab/>
      </w:r>
      <w:r w:rsidRPr="0078483A">
        <w:rPr>
          <w:b w:val="0"/>
          <w:bCs/>
        </w:rPr>
        <w:tab/>
      </w:r>
      <w:sdt>
        <w:sdtPr>
          <w:rPr>
            <w:b w:val="0"/>
            <w:bCs/>
          </w:rPr>
          <w:id w:val="86787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483A">
            <w:rPr>
              <w:rFonts w:ascii="MS Gothic" w:eastAsia="MS Gothic" w:hAnsi="MS Gothic" w:hint="eastAsia"/>
              <w:b w:val="0"/>
              <w:bCs/>
            </w:rPr>
            <w:t>☐</w:t>
          </w:r>
        </w:sdtContent>
      </w:sdt>
      <w:r w:rsidRPr="0078483A">
        <w:rPr>
          <w:b w:val="0"/>
          <w:bCs/>
        </w:rPr>
        <w:t xml:space="preserve"> Soziokultur</w:t>
      </w:r>
    </w:p>
    <w:p w14:paraId="3AA6B4BA" w14:textId="40084B4E" w:rsidR="0078483A" w:rsidRPr="0078483A" w:rsidRDefault="0078483A" w:rsidP="0078483A">
      <w:pPr>
        <w:pStyle w:val="Subject"/>
        <w:spacing w:after="120"/>
        <w:rPr>
          <w:b w:val="0"/>
          <w:bCs/>
        </w:rPr>
      </w:pPr>
      <w:r w:rsidRPr="0078483A">
        <w:rPr>
          <w:b w:val="0"/>
          <w:bCs/>
        </w:rPr>
        <w:tab/>
      </w:r>
      <w:r w:rsidRPr="0078483A">
        <w:rPr>
          <w:b w:val="0"/>
          <w:bCs/>
        </w:rPr>
        <w:tab/>
      </w:r>
      <w:r w:rsidRPr="0078483A">
        <w:rPr>
          <w:b w:val="0"/>
          <w:bCs/>
        </w:rPr>
        <w:tab/>
      </w:r>
      <w:sdt>
        <w:sdtPr>
          <w:rPr>
            <w:b w:val="0"/>
            <w:bCs/>
          </w:rPr>
          <w:id w:val="47095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483A">
            <w:rPr>
              <w:rFonts w:ascii="MS Gothic" w:eastAsia="MS Gothic" w:hAnsi="MS Gothic" w:hint="eastAsia"/>
              <w:b w:val="0"/>
              <w:bCs/>
            </w:rPr>
            <w:t>☐</w:t>
          </w:r>
        </w:sdtContent>
      </w:sdt>
      <w:r w:rsidRPr="0078483A">
        <w:rPr>
          <w:b w:val="0"/>
          <w:bCs/>
        </w:rPr>
        <w:t xml:space="preserve"> Sozialpädagogik </w:t>
      </w:r>
      <w:r w:rsidRPr="0078483A">
        <w:rPr>
          <w:b w:val="0"/>
          <w:bCs/>
        </w:rPr>
        <w:tab/>
      </w:r>
      <w:sdt>
        <w:sdtPr>
          <w:rPr>
            <w:b w:val="0"/>
            <w:bCs/>
          </w:rPr>
          <w:id w:val="-71489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483A">
            <w:rPr>
              <w:rFonts w:ascii="MS Gothic" w:eastAsia="MS Gothic" w:hAnsi="MS Gothic" w:hint="eastAsia"/>
              <w:b w:val="0"/>
              <w:bCs/>
            </w:rPr>
            <w:t>☐</w:t>
          </w:r>
        </w:sdtContent>
      </w:sdt>
      <w:r w:rsidRPr="0078483A">
        <w:rPr>
          <w:b w:val="0"/>
          <w:bCs/>
        </w:rPr>
        <w:t xml:space="preserve"> NKI</w:t>
      </w:r>
    </w:p>
    <w:p w14:paraId="367382D2" w14:textId="4C6C8D28" w:rsidR="0078483A" w:rsidRDefault="0078483A" w:rsidP="0078483A">
      <w:pPr>
        <w:pStyle w:val="berschrift1"/>
      </w:pPr>
      <w:r>
        <w:t>Art de</w:t>
      </w:r>
      <w:r w:rsidR="0009258B">
        <w:t>r Praxiserfahrung</w:t>
      </w:r>
      <w:r w:rsidR="00F10037">
        <w:t xml:space="preserve"> </w:t>
      </w:r>
      <w:r>
        <w:t>(nur ein Kreuz setzen)</w:t>
      </w:r>
    </w:p>
    <w:p w14:paraId="7F5B1AFA" w14:textId="454C1D46" w:rsidR="0078483A" w:rsidRDefault="0078483A" w:rsidP="0078483A">
      <w:pPr>
        <w:pStyle w:val="berschrift2"/>
      </w:pPr>
      <w:r>
        <w:t>Praxiseinsatz</w:t>
      </w:r>
    </w:p>
    <w:p w14:paraId="696E3DF7" w14:textId="71D27446" w:rsidR="0078483A" w:rsidRDefault="004B106B" w:rsidP="0078483A">
      <w:pPr>
        <w:ind w:left="567" w:hanging="567"/>
      </w:pPr>
      <w:sdt>
        <w:sdtPr>
          <w:id w:val="-22946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83A">
            <w:rPr>
              <w:rFonts w:ascii="MS Gothic" w:eastAsia="MS Gothic" w:hAnsi="MS Gothic" w:hint="eastAsia"/>
            </w:rPr>
            <w:t>☐</w:t>
          </w:r>
        </w:sdtContent>
      </w:sdt>
      <w:r w:rsidR="0078483A">
        <w:tab/>
      </w:r>
      <w:r w:rsidR="0078483A" w:rsidRPr="00AC3C45">
        <w:t>Freiwilligeneinsatz oder ehrenamtliche Tätigkeit in einer Sozialen Organisation oder einem gemeinnützigen Projekt</w:t>
      </w:r>
      <w:r w:rsidR="00F10037">
        <w:t xml:space="preserve"> </w:t>
      </w:r>
      <w:r w:rsidR="007E07E9">
        <w:t>im Inland</w:t>
      </w:r>
      <w:r w:rsidR="00B937E5">
        <w:t xml:space="preserve"> (Schweiz)</w:t>
      </w:r>
      <w:r w:rsidR="007E07E9">
        <w:t>.</w:t>
      </w:r>
    </w:p>
    <w:p w14:paraId="72FEB7D6" w14:textId="77777777" w:rsidR="0078483A" w:rsidRDefault="0078483A" w:rsidP="0078483A">
      <w:pPr>
        <w:ind w:left="567" w:hanging="567"/>
      </w:pPr>
    </w:p>
    <w:p w14:paraId="4B423639" w14:textId="013538E4" w:rsidR="0078483A" w:rsidRDefault="004B106B" w:rsidP="0078483A">
      <w:pPr>
        <w:ind w:left="567" w:hanging="567"/>
      </w:pPr>
      <w:sdt>
        <w:sdtPr>
          <w:id w:val="2014873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83A">
            <w:rPr>
              <w:rFonts w:ascii="MS Gothic" w:eastAsia="MS Gothic" w:hAnsi="MS Gothic" w:hint="eastAsia"/>
            </w:rPr>
            <w:t>☐</w:t>
          </w:r>
        </w:sdtContent>
      </w:sdt>
      <w:r w:rsidR="0078483A">
        <w:tab/>
      </w:r>
      <w:r w:rsidR="0078483A" w:rsidRPr="00AC3C45">
        <w:t>Bezahlte Tätigkeit in einer sozialen Organisation</w:t>
      </w:r>
      <w:r w:rsidR="00F10037">
        <w:t xml:space="preserve"> </w:t>
      </w:r>
      <w:r w:rsidR="007E07E9">
        <w:t>im Inland</w:t>
      </w:r>
      <w:r w:rsidR="00032FE1">
        <w:t xml:space="preserve"> (Schweiz)</w:t>
      </w:r>
      <w:r w:rsidR="007E07E9">
        <w:t>.</w:t>
      </w:r>
    </w:p>
    <w:p w14:paraId="0E77221B" w14:textId="2CF9D84B" w:rsidR="0078483A" w:rsidRDefault="0078483A" w:rsidP="0078483A">
      <w:pPr>
        <w:pStyle w:val="berschrift2"/>
      </w:pPr>
      <w:r w:rsidRPr="0078483A">
        <w:t>Praxisrecherche</w:t>
      </w:r>
    </w:p>
    <w:p w14:paraId="040C21BD" w14:textId="6F0201E5" w:rsidR="009029DC" w:rsidRDefault="004B106B" w:rsidP="00B937E5">
      <w:pPr>
        <w:ind w:left="567" w:hanging="567"/>
      </w:pPr>
      <w:sdt>
        <w:sdtPr>
          <w:id w:val="75401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83A">
            <w:rPr>
              <w:rFonts w:ascii="MS Gothic" w:eastAsia="MS Gothic" w:hAnsi="MS Gothic" w:hint="eastAsia"/>
            </w:rPr>
            <w:t>☐</w:t>
          </w:r>
        </w:sdtContent>
      </w:sdt>
      <w:r w:rsidR="0078483A">
        <w:tab/>
      </w:r>
      <w:r w:rsidR="0078483A" w:rsidRPr="00AC3C45">
        <w:t xml:space="preserve">Recherche in der Praxis zu einem </w:t>
      </w:r>
      <w:r w:rsidR="00B937E5">
        <w:t>professions</w:t>
      </w:r>
      <w:r w:rsidR="0078483A" w:rsidRPr="00AC3C45">
        <w:t>relevanten Thema</w:t>
      </w:r>
      <w:r w:rsidR="00B937E5">
        <w:t>.</w:t>
      </w:r>
    </w:p>
    <w:p w14:paraId="7F6050DD" w14:textId="6C54F4B5" w:rsidR="009029DC" w:rsidRDefault="009029DC" w:rsidP="009029DC">
      <w:pPr>
        <w:pStyle w:val="berschrift1"/>
      </w:pPr>
      <w:r>
        <w:t xml:space="preserve">Genauere Umschreibung des vorgesehenen Einsatzes oder der geplanten Recherche (separates Blatt verwenden) - Berücksichtigen Sie den Lernzielraster auf der </w:t>
      </w:r>
      <w:hyperlink r:id="rId19" w:history="1">
        <w:r w:rsidRPr="009029DC">
          <w:rPr>
            <w:rStyle w:val="Hyperlink"/>
          </w:rPr>
          <w:t>Plattform</w:t>
        </w:r>
      </w:hyperlink>
    </w:p>
    <w:p w14:paraId="5CCB54C2" w14:textId="77777777" w:rsidR="009029DC" w:rsidRDefault="009029DC" w:rsidP="009029DC">
      <w:pPr>
        <w:pStyle w:val="berschrift2"/>
      </w:pPr>
      <w:r>
        <w:t>Bei Praxiseinsatz</w:t>
      </w:r>
    </w:p>
    <w:p w14:paraId="48B2CB5B" w14:textId="77777777" w:rsidR="002918A7" w:rsidRDefault="009029DC" w:rsidP="009029DC">
      <w:pPr>
        <w:pStyle w:val="Listenabsatz"/>
        <w:numPr>
          <w:ilvl w:val="0"/>
          <w:numId w:val="17"/>
        </w:numPr>
        <w:ind w:left="567" w:hanging="567"/>
      </w:pPr>
      <w:r>
        <w:t>Eckdaten zur Organisation</w:t>
      </w:r>
    </w:p>
    <w:p w14:paraId="7F7F72EF" w14:textId="529A711A" w:rsidR="009029DC" w:rsidRDefault="009029DC" w:rsidP="002918A7">
      <w:pPr>
        <w:pStyle w:val="Listenabsatz"/>
        <w:ind w:left="567"/>
      </w:pPr>
      <w:r>
        <w:t xml:space="preserve">(Art der Organisation, Zielsetzung, </w:t>
      </w:r>
      <w:proofErr w:type="spellStart"/>
      <w:proofErr w:type="gramStart"/>
      <w:r>
        <w:t>Adressat</w:t>
      </w:r>
      <w:r w:rsidR="003664E2">
        <w:t>:innen</w:t>
      </w:r>
      <w:proofErr w:type="spellEnd"/>
      <w:proofErr w:type="gramEnd"/>
      <w:r>
        <w:t>, Mitarbeitende, Finanzierung usw.)</w:t>
      </w:r>
    </w:p>
    <w:p w14:paraId="57694092" w14:textId="033F2F76" w:rsidR="009029DC" w:rsidRDefault="009029DC" w:rsidP="009029DC">
      <w:pPr>
        <w:pStyle w:val="Listenabsatz"/>
        <w:numPr>
          <w:ilvl w:val="0"/>
          <w:numId w:val="17"/>
        </w:numPr>
        <w:ind w:left="567" w:hanging="567"/>
      </w:pPr>
      <w:r>
        <w:t xml:space="preserve">Aufgaben, die </w:t>
      </w:r>
      <w:r w:rsidR="002918A7">
        <w:t>innerhalb der</w:t>
      </w:r>
      <w:r>
        <w:t xml:space="preserve"> Organisation wahr</w:t>
      </w:r>
      <w:r w:rsidR="002918A7">
        <w:t>genommen werden</w:t>
      </w:r>
    </w:p>
    <w:p w14:paraId="7BDF03B7" w14:textId="4ABBB2EB" w:rsidR="009029DC" w:rsidRDefault="009029DC" w:rsidP="009029DC">
      <w:pPr>
        <w:pStyle w:val="Listenabsatz"/>
        <w:numPr>
          <w:ilvl w:val="0"/>
          <w:numId w:val="17"/>
        </w:numPr>
        <w:ind w:left="567" w:hanging="567"/>
      </w:pPr>
      <w:r>
        <w:t xml:space="preserve">Umfang / Häufigkeit des Einsatzes </w:t>
      </w:r>
    </w:p>
    <w:p w14:paraId="359E8C27" w14:textId="4F4A878A" w:rsidR="009029DC" w:rsidRDefault="002918A7" w:rsidP="009029DC">
      <w:pPr>
        <w:pStyle w:val="Listenabsatz"/>
        <w:numPr>
          <w:ilvl w:val="0"/>
          <w:numId w:val="17"/>
        </w:numPr>
        <w:ind w:left="567" w:hanging="567"/>
      </w:pPr>
      <w:r>
        <w:t>Ü</w:t>
      </w:r>
      <w:r w:rsidR="009029DC">
        <w:t xml:space="preserve">berprüfbare Lernziele, die mit dem Einsatz erreicht werden sollen </w:t>
      </w:r>
      <w:r w:rsidR="00014E7D">
        <w:t>(Nutzen Sie den Lernzielraster, die Vorlage finden Sie auf der Plattform)</w:t>
      </w:r>
    </w:p>
    <w:p w14:paraId="1E7373A2" w14:textId="10C8EF81" w:rsidR="009029DC" w:rsidRDefault="009029DC" w:rsidP="009029DC">
      <w:pPr>
        <w:pStyle w:val="Listenabsatz"/>
        <w:numPr>
          <w:ilvl w:val="0"/>
          <w:numId w:val="17"/>
        </w:numPr>
        <w:ind w:left="567" w:hanging="567"/>
      </w:pPr>
      <w:r>
        <w:t>Bezug zur Sozialen Arbeit unter Einbezug des Berufskodex der Sozialen Arbeit Schweiz</w:t>
      </w:r>
    </w:p>
    <w:p w14:paraId="6B12ECEE" w14:textId="77777777" w:rsidR="009029DC" w:rsidRDefault="009029DC" w:rsidP="009029DC">
      <w:pPr>
        <w:pStyle w:val="berschrift2"/>
      </w:pPr>
      <w:r>
        <w:t>Bei Praxisrecherche</w:t>
      </w:r>
    </w:p>
    <w:p w14:paraId="1855E2B8" w14:textId="459E88E5" w:rsidR="002918A7" w:rsidRDefault="002918A7" w:rsidP="009029DC">
      <w:pPr>
        <w:pStyle w:val="Listenabsatz"/>
        <w:numPr>
          <w:ilvl w:val="0"/>
          <w:numId w:val="17"/>
        </w:numPr>
        <w:ind w:left="567" w:hanging="567"/>
      </w:pPr>
      <w:r>
        <w:t>Fragestell</w:t>
      </w:r>
      <w:r w:rsidR="00E10A4E">
        <w:t>ung</w:t>
      </w:r>
      <w:r>
        <w:t>, welcher nachgegangen wird</w:t>
      </w:r>
    </w:p>
    <w:p w14:paraId="26CC6547" w14:textId="7A1904AC" w:rsidR="002918A7" w:rsidRDefault="002918A7" w:rsidP="009029DC">
      <w:pPr>
        <w:pStyle w:val="Listenabsatz"/>
        <w:numPr>
          <w:ilvl w:val="0"/>
          <w:numId w:val="17"/>
        </w:numPr>
        <w:ind w:left="567" w:hanging="567"/>
      </w:pPr>
      <w:r>
        <w:t>Motivation für die Recherche darlegen</w:t>
      </w:r>
    </w:p>
    <w:p w14:paraId="0E3A24B3" w14:textId="24B7F59D" w:rsidR="002918A7" w:rsidRDefault="002918A7" w:rsidP="009029DC">
      <w:pPr>
        <w:pStyle w:val="Listenabsatz"/>
        <w:numPr>
          <w:ilvl w:val="0"/>
          <w:numId w:val="17"/>
        </w:numPr>
        <w:ind w:left="567" w:hanging="567"/>
      </w:pPr>
      <w:r>
        <w:t>Vorgehensweise und Zeitplan</w:t>
      </w:r>
    </w:p>
    <w:p w14:paraId="71D83DC5" w14:textId="77777777" w:rsidR="00014E7D" w:rsidRDefault="002918A7" w:rsidP="00014E7D">
      <w:pPr>
        <w:pStyle w:val="Listenabsatz"/>
        <w:numPr>
          <w:ilvl w:val="0"/>
          <w:numId w:val="17"/>
        </w:numPr>
        <w:ind w:left="567" w:hanging="567"/>
      </w:pPr>
      <w:r>
        <w:t>Ü</w:t>
      </w:r>
      <w:r w:rsidR="009029DC">
        <w:t xml:space="preserve">berprüfbare Lernziele, die mit dem Einsatz erreicht werden sollen </w:t>
      </w:r>
      <w:r w:rsidR="00014E7D">
        <w:t>(Nutzen Sie den Lernzielraster, die Vorlage finden Sie auf der Plattform)</w:t>
      </w:r>
    </w:p>
    <w:p w14:paraId="50184A44" w14:textId="0FC6B152" w:rsidR="009029DC" w:rsidRDefault="009029DC" w:rsidP="00014E7D"/>
    <w:p w14:paraId="2AFF5013" w14:textId="289330C8" w:rsidR="009029DC" w:rsidRDefault="009029DC" w:rsidP="009029DC">
      <w:pPr>
        <w:pStyle w:val="Listenabsatz"/>
        <w:numPr>
          <w:ilvl w:val="0"/>
          <w:numId w:val="17"/>
        </w:numPr>
        <w:ind w:left="567" w:hanging="567"/>
      </w:pPr>
      <w:r>
        <w:t>Bezug zur Sozialen Arbeit unter Einbezug des Berufskodex der Sozialen Arbeit Schweiz</w:t>
      </w:r>
    </w:p>
    <w:p w14:paraId="6CDAAB0A" w14:textId="27EA6399" w:rsidR="00DC258F" w:rsidRDefault="009029DC" w:rsidP="00DC258F">
      <w:pPr>
        <w:pStyle w:val="berschrift1"/>
      </w:pPr>
      <w:r>
        <w:lastRenderedPageBreak/>
        <w:t>Modulumfang</w:t>
      </w:r>
    </w:p>
    <w:p w14:paraId="70E1A84E" w14:textId="77777777" w:rsidR="00DC258F" w:rsidRDefault="00DC258F" w:rsidP="00DC258F"/>
    <w:p w14:paraId="412D1BD8" w14:textId="77777777" w:rsidR="00DC258F" w:rsidRDefault="00DC258F" w:rsidP="00DC258F">
      <w:pPr>
        <w:contextualSpacing/>
        <w:jc w:val="both"/>
      </w:pPr>
      <w:r w:rsidRPr="00DC258F">
        <w:t>3 ECTS = 70 Stunden Einsatz/Recherche und 20 Stunden für das Verfassen des Leistungsnachweises.</w:t>
      </w:r>
    </w:p>
    <w:p w14:paraId="7A91FFF6" w14:textId="77777777" w:rsidR="00DC258F" w:rsidRDefault="00DC258F" w:rsidP="00DC258F">
      <w:pPr>
        <w:contextualSpacing/>
        <w:jc w:val="both"/>
      </w:pPr>
      <w:r w:rsidRPr="00DC258F">
        <w:t>6 ECTS = 150 Stunden Einsatz/Recherche und 30 Stunden für das Verfassen des Leistungsnachweises.</w:t>
      </w:r>
    </w:p>
    <w:p w14:paraId="2E88623A" w14:textId="77777777" w:rsidR="00DC258F" w:rsidRPr="00DC258F" w:rsidRDefault="00DC258F" w:rsidP="00DC258F"/>
    <w:p w14:paraId="569F0167" w14:textId="6B8F6028" w:rsidR="009029DC" w:rsidRPr="00B144E1" w:rsidRDefault="004B106B" w:rsidP="009029DC">
      <w:pPr>
        <w:rPr>
          <w:lang w:val="en-US"/>
        </w:rPr>
      </w:pPr>
      <w:sdt>
        <w:sdtPr>
          <w:rPr>
            <w:lang w:val="en-US"/>
          </w:rPr>
          <w:id w:val="-112415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9DC" w:rsidRPr="00B144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029DC" w:rsidRPr="00B144E1">
        <w:rPr>
          <w:lang w:val="en-US"/>
        </w:rPr>
        <w:t xml:space="preserve"> 3 ECTS</w:t>
      </w:r>
      <w:r w:rsidR="00EF2FD3">
        <w:rPr>
          <w:lang w:val="en-US"/>
        </w:rPr>
        <w:tab/>
      </w:r>
      <w:r w:rsidR="00EF2FD3">
        <w:rPr>
          <w:lang w:val="en-US"/>
        </w:rPr>
        <w:tab/>
      </w:r>
      <w:sdt>
        <w:sdtPr>
          <w:rPr>
            <w:lang w:val="en-US"/>
          </w:rPr>
          <w:id w:val="134128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9DC" w:rsidRPr="00B144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029DC" w:rsidRPr="00B144E1">
        <w:rPr>
          <w:lang w:val="en-US"/>
        </w:rPr>
        <w:t xml:space="preserve"> 6 ECTS</w:t>
      </w:r>
    </w:p>
    <w:p w14:paraId="359F0D2F" w14:textId="77777777" w:rsidR="00B535BD" w:rsidRPr="00B144E1" w:rsidRDefault="00B535BD" w:rsidP="009029DC">
      <w:pPr>
        <w:rPr>
          <w:lang w:val="en-US"/>
        </w:rPr>
      </w:pPr>
    </w:p>
    <w:p w14:paraId="1533B1AC" w14:textId="77777777" w:rsidR="00EF2FD3" w:rsidRDefault="00B535BD" w:rsidP="00B535BD">
      <w:pPr>
        <w:pStyle w:val="berschrift2"/>
        <w:rPr>
          <w:lang w:val="en-US"/>
        </w:rPr>
      </w:pPr>
      <w:r w:rsidRPr="00EF2FD3">
        <w:rPr>
          <w:lang w:val="en-US"/>
        </w:rPr>
        <w:t>NKI Studierende:</w:t>
      </w:r>
      <w:r w:rsidR="00B144E1" w:rsidRPr="00EF2FD3">
        <w:rPr>
          <w:lang w:val="en-US"/>
        </w:rPr>
        <w:t xml:space="preserve"> </w:t>
      </w:r>
    </w:p>
    <w:p w14:paraId="3661B090" w14:textId="77777777" w:rsidR="00EF2FD3" w:rsidRPr="00EF2FD3" w:rsidRDefault="00EF2FD3" w:rsidP="00EF2FD3">
      <w:pPr>
        <w:rPr>
          <w:lang w:val="en-US"/>
        </w:rPr>
      </w:pPr>
    </w:p>
    <w:p w14:paraId="0169B917" w14:textId="2178C062" w:rsidR="00DC258F" w:rsidRPr="00EF2FD3" w:rsidRDefault="004B106B" w:rsidP="00EF2FD3">
      <w:pPr>
        <w:rPr>
          <w:lang w:val="en-US"/>
        </w:rPr>
      </w:pPr>
      <w:sdt>
        <w:sdtPr>
          <w:rPr>
            <w:lang w:val="en-US"/>
          </w:rPr>
          <w:id w:val="139237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FD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535BD" w:rsidRPr="00EF2FD3">
        <w:rPr>
          <w:lang w:val="en-US"/>
        </w:rPr>
        <w:t xml:space="preserve"> </w:t>
      </w:r>
      <w:r w:rsidR="00B144E1" w:rsidRPr="00EF2FD3">
        <w:rPr>
          <w:lang w:val="en-US"/>
        </w:rPr>
        <w:t>M-Minor Modul</w:t>
      </w:r>
      <w:r w:rsidR="00B535BD" w:rsidRPr="00EF2FD3">
        <w:rPr>
          <w:lang w:val="en-US"/>
        </w:rPr>
        <w:tab/>
      </w:r>
      <w:r w:rsidR="00EF2FD3">
        <w:rPr>
          <w:lang w:val="en-US"/>
        </w:rPr>
        <w:tab/>
      </w:r>
      <w:sdt>
        <w:sdtPr>
          <w:rPr>
            <w:lang w:val="en-US"/>
          </w:rPr>
          <w:id w:val="942335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5BD" w:rsidRPr="00EF2FD3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B535BD" w:rsidRPr="00EF2FD3">
        <w:rPr>
          <w:lang w:val="en-US"/>
        </w:rPr>
        <w:t xml:space="preserve"> </w:t>
      </w:r>
      <w:r w:rsidR="00B144E1" w:rsidRPr="00EF2FD3">
        <w:rPr>
          <w:lang w:val="en-US"/>
        </w:rPr>
        <w:t>C-Core Module</w:t>
      </w:r>
    </w:p>
    <w:p w14:paraId="204F789E" w14:textId="1BDFB143" w:rsidR="006471E8" w:rsidRDefault="006471E8" w:rsidP="00B937E5">
      <w:pPr>
        <w:pStyle w:val="berschrift1"/>
        <w:contextualSpacing/>
      </w:pPr>
      <w:r>
        <w:t>Modulvoraussetzungen</w:t>
      </w:r>
    </w:p>
    <w:p w14:paraId="6EFCAD1F" w14:textId="69EBB0B8" w:rsidR="00B937E5" w:rsidRDefault="00576D1A" w:rsidP="00B937E5">
      <w:pPr>
        <w:contextualSpacing/>
        <w:jc w:val="both"/>
      </w:pPr>
      <w:r w:rsidRPr="00576D1A">
        <w:t xml:space="preserve">Einführung in die Lernzielformulierung (Modul 021 Lern- und Bildungsprozesse, Modul 500 Lernen lernen) und dem Verfassen der ersten schriftlichen Arbeit (Modul 029 schriftliche Arbeit, Modul 501 wissenschaftliches Arbeiten). </w:t>
      </w:r>
    </w:p>
    <w:p w14:paraId="19D1F407" w14:textId="77777777" w:rsidR="00DC258F" w:rsidRDefault="00DC258F" w:rsidP="00B937E5">
      <w:pPr>
        <w:contextualSpacing/>
        <w:jc w:val="both"/>
      </w:pPr>
    </w:p>
    <w:p w14:paraId="768D5834" w14:textId="77777777" w:rsidR="00DC258F" w:rsidRDefault="00DC258F" w:rsidP="00DC258F">
      <w:pPr>
        <w:contextualSpacing/>
        <w:jc w:val="both"/>
      </w:pPr>
      <w:r w:rsidRPr="00DC258F">
        <w:t>Start des Moduls: ab dem 2. Semester VZ &amp; NKI Studierende. Ab dem 3. Semester TZ &amp; BB Studierende.</w:t>
      </w:r>
    </w:p>
    <w:p w14:paraId="0D451395" w14:textId="77777777" w:rsidR="00576D1A" w:rsidRDefault="00576D1A" w:rsidP="00B937E5">
      <w:pPr>
        <w:contextualSpacing/>
        <w:jc w:val="both"/>
      </w:pPr>
    </w:p>
    <w:p w14:paraId="4764F381" w14:textId="277DCB0A" w:rsidR="00DC258F" w:rsidRDefault="00B937E5" w:rsidP="00576D1A">
      <w:pPr>
        <w:contextualSpacing/>
        <w:jc w:val="both"/>
      </w:pPr>
      <w:r>
        <w:t xml:space="preserve">Bitte lesen Sie die Modulbeschreibung: </w:t>
      </w:r>
      <w:hyperlink r:id="rId20" w:history="1">
        <w:r w:rsidR="00DC258F" w:rsidRPr="00DE1E33">
          <w:rPr>
            <w:rStyle w:val="Hyperlink"/>
          </w:rPr>
          <w:t>https://blog.hslu.ch/praxisausbildung/modul-009/</w:t>
        </w:r>
      </w:hyperlink>
    </w:p>
    <w:p w14:paraId="6D5B39CA" w14:textId="77777777" w:rsidR="009B2A6B" w:rsidRDefault="009B2A6B" w:rsidP="009B2A6B">
      <w:pPr>
        <w:pBdr>
          <w:bottom w:val="single" w:sz="4" w:space="1" w:color="auto"/>
        </w:pBdr>
        <w:rPr>
          <w:u w:val="single"/>
        </w:rPr>
      </w:pPr>
    </w:p>
    <w:p w14:paraId="170AB0A7" w14:textId="77777777" w:rsidR="009B2A6B" w:rsidRDefault="009B2A6B" w:rsidP="009B2A6B">
      <w:pPr>
        <w:rPr>
          <w:u w:val="single"/>
        </w:rPr>
      </w:pPr>
    </w:p>
    <w:p w14:paraId="272D16A3" w14:textId="77777777" w:rsidR="009B2A6B" w:rsidRDefault="009B2A6B" w:rsidP="009B2A6B">
      <w:pPr>
        <w:rPr>
          <w:b/>
        </w:rPr>
      </w:pPr>
      <w:r w:rsidRPr="00B937E5">
        <w:rPr>
          <w:b/>
        </w:rPr>
        <w:t>Wichtiger Hinweis:</w:t>
      </w:r>
    </w:p>
    <w:p w14:paraId="2EA001A5" w14:textId="77777777" w:rsidR="00B937E5" w:rsidRPr="00B937E5" w:rsidRDefault="00B937E5" w:rsidP="009B2A6B">
      <w:pPr>
        <w:rPr>
          <w:b/>
        </w:rPr>
      </w:pPr>
    </w:p>
    <w:p w14:paraId="2DD9D666" w14:textId="77777777" w:rsidR="00B937E5" w:rsidRDefault="009B2A6B" w:rsidP="00BE1E6E">
      <w:pPr>
        <w:jc w:val="both"/>
      </w:pPr>
      <w:r w:rsidRPr="00B937E5">
        <w:t>Senden Sie die kompletten Anmeldeunterlagen</w:t>
      </w:r>
      <w:r w:rsidR="00B937E5">
        <w:t xml:space="preserve"> </w:t>
      </w:r>
      <w:r w:rsidR="00B937E5" w:rsidRPr="00B937E5">
        <w:t>per E-Mail an die Modulverantwortliche Jehva Lutz (</w:t>
      </w:r>
      <w:hyperlink r:id="rId21" w:history="1">
        <w:r w:rsidR="00B937E5" w:rsidRPr="00B937E5">
          <w:rPr>
            <w:rStyle w:val="Hyperlink"/>
          </w:rPr>
          <w:t>jehva.lutz@hslu.ch</w:t>
        </w:r>
      </w:hyperlink>
      <w:r w:rsidR="00B937E5" w:rsidRPr="00B937E5">
        <w:t>)</w:t>
      </w:r>
      <w:r w:rsidR="00B937E5">
        <w:t>:</w:t>
      </w:r>
    </w:p>
    <w:p w14:paraId="2EB37CCB" w14:textId="39FCAF32" w:rsidR="00B937E5" w:rsidRDefault="00871F87" w:rsidP="00BE1E6E">
      <w:pPr>
        <w:jc w:val="both"/>
      </w:pPr>
      <w:r w:rsidRPr="00B937E5">
        <w:t xml:space="preserve"> </w:t>
      </w:r>
    </w:p>
    <w:p w14:paraId="7F931555" w14:textId="1837EBAD" w:rsidR="00B937E5" w:rsidRDefault="00B937E5" w:rsidP="00B937E5">
      <w:pPr>
        <w:pStyle w:val="Listenabsatz"/>
        <w:numPr>
          <w:ilvl w:val="0"/>
          <w:numId w:val="18"/>
        </w:numPr>
        <w:jc w:val="both"/>
      </w:pPr>
      <w:r>
        <w:t xml:space="preserve">unterzeichnetes </w:t>
      </w:r>
      <w:r w:rsidR="00871F87" w:rsidRPr="00B937E5">
        <w:t>Anmeldeformular</w:t>
      </w:r>
      <w:r>
        <w:t xml:space="preserve"> </w:t>
      </w:r>
    </w:p>
    <w:p w14:paraId="0A92AA73" w14:textId="1C5DF782" w:rsidR="00B937E5" w:rsidRDefault="00B937E5" w:rsidP="00B937E5">
      <w:pPr>
        <w:pStyle w:val="Listenabsatz"/>
        <w:numPr>
          <w:ilvl w:val="0"/>
          <w:numId w:val="18"/>
        </w:numPr>
        <w:jc w:val="both"/>
      </w:pPr>
      <w:r>
        <w:t xml:space="preserve">ausgefüllter </w:t>
      </w:r>
      <w:r w:rsidR="00871F87" w:rsidRPr="00B937E5">
        <w:t>Lernzielraster</w:t>
      </w:r>
      <w:r>
        <w:t xml:space="preserve"> (Vorlage auf der Plattform)</w:t>
      </w:r>
    </w:p>
    <w:p w14:paraId="12F968E0" w14:textId="330EDB97" w:rsidR="00B937E5" w:rsidRDefault="00871F87" w:rsidP="00B937E5">
      <w:pPr>
        <w:pStyle w:val="Listenabsatz"/>
        <w:numPr>
          <w:ilvl w:val="0"/>
          <w:numId w:val="18"/>
        </w:numPr>
        <w:jc w:val="both"/>
      </w:pPr>
      <w:r w:rsidRPr="00B937E5">
        <w:t xml:space="preserve">Umschreibung </w:t>
      </w:r>
      <w:r w:rsidR="002509B4">
        <w:t xml:space="preserve">des </w:t>
      </w:r>
      <w:r w:rsidRPr="00B937E5">
        <w:t>Einsatz</w:t>
      </w:r>
      <w:r w:rsidR="002509B4">
        <w:t>es</w:t>
      </w:r>
      <w:r w:rsidR="00D02CBC" w:rsidRPr="00B937E5">
        <w:t>/</w:t>
      </w:r>
      <w:r w:rsidR="002509B4">
        <w:t xml:space="preserve"> der </w:t>
      </w:r>
      <w:r w:rsidR="00D02CBC" w:rsidRPr="00B937E5">
        <w:t>Recherche</w:t>
      </w:r>
    </w:p>
    <w:p w14:paraId="7D831679" w14:textId="3EA905F0" w:rsidR="00B937E5" w:rsidRDefault="00B937E5" w:rsidP="00B937E5">
      <w:pPr>
        <w:pStyle w:val="Listenabsatz"/>
        <w:numPr>
          <w:ilvl w:val="0"/>
          <w:numId w:val="18"/>
        </w:numPr>
        <w:jc w:val="both"/>
      </w:pPr>
      <w:r>
        <w:t>Zeitfenster</w:t>
      </w:r>
      <w:r w:rsidR="00576D1A">
        <w:t xml:space="preserve"> (mögliche Daten)</w:t>
      </w:r>
      <w:r>
        <w:t xml:space="preserve"> für das Anmeldegespräch</w:t>
      </w:r>
    </w:p>
    <w:p w14:paraId="79445224" w14:textId="77777777" w:rsidR="00B937E5" w:rsidRDefault="00B937E5" w:rsidP="00BE1E6E">
      <w:pPr>
        <w:jc w:val="both"/>
      </w:pPr>
    </w:p>
    <w:p w14:paraId="07CA248A" w14:textId="53E67A44" w:rsidR="009B2A6B" w:rsidRPr="00B937E5" w:rsidRDefault="00B937E5" w:rsidP="00BE1E6E">
      <w:pPr>
        <w:jc w:val="both"/>
      </w:pPr>
      <w:r>
        <w:t>Die Modulverantwortliche wird Ihnen eine Terminbestätigung</w:t>
      </w:r>
      <w:r w:rsidR="009B2A6B">
        <w:t xml:space="preserve"> </w:t>
      </w:r>
      <w:r w:rsidRPr="40C044A8">
        <w:rPr>
          <w:b/>
          <w:bCs/>
        </w:rPr>
        <w:t>für das</w:t>
      </w:r>
      <w:r w:rsidR="45F28B2F" w:rsidRPr="40C044A8">
        <w:rPr>
          <w:b/>
          <w:bCs/>
        </w:rPr>
        <w:t xml:space="preserve"> online</w:t>
      </w:r>
      <w:r w:rsidRPr="40C044A8">
        <w:rPr>
          <w:b/>
          <w:bCs/>
        </w:rPr>
        <w:t xml:space="preserve"> Anmeldegespräch </w:t>
      </w:r>
      <w:r>
        <w:t>zukommen lassen</w:t>
      </w:r>
      <w:r w:rsidR="009B2A6B">
        <w:t>.</w:t>
      </w:r>
      <w:r>
        <w:t xml:space="preserve"> </w:t>
      </w:r>
    </w:p>
    <w:p w14:paraId="329F410A" w14:textId="77777777" w:rsidR="00D02CBC" w:rsidRPr="00B937E5" w:rsidRDefault="00D02CBC" w:rsidP="00BE1E6E">
      <w:pPr>
        <w:jc w:val="both"/>
        <w:rPr>
          <w:b/>
          <w:bCs/>
        </w:rPr>
      </w:pPr>
    </w:p>
    <w:p w14:paraId="70E873E2" w14:textId="384028D2" w:rsidR="009B2A6B" w:rsidRPr="00B937E5" w:rsidRDefault="009B2A6B" w:rsidP="00BE1E6E">
      <w:pPr>
        <w:jc w:val="both"/>
        <w:rPr>
          <w:b/>
          <w:bCs/>
        </w:rPr>
      </w:pPr>
      <w:r w:rsidRPr="00B937E5">
        <w:rPr>
          <w:b/>
          <w:bCs/>
        </w:rPr>
        <w:t xml:space="preserve">Der Start des </w:t>
      </w:r>
      <w:r w:rsidR="00BE1E6E" w:rsidRPr="00B937E5">
        <w:rPr>
          <w:b/>
          <w:bCs/>
        </w:rPr>
        <w:t>Moduls</w:t>
      </w:r>
      <w:r w:rsidRPr="00B937E5">
        <w:rPr>
          <w:b/>
          <w:bCs/>
        </w:rPr>
        <w:t xml:space="preserve"> ist erst nach Abschluss de</w:t>
      </w:r>
      <w:r w:rsidR="00B937E5">
        <w:rPr>
          <w:b/>
          <w:bCs/>
        </w:rPr>
        <w:t>s Anmeldegesprächs</w:t>
      </w:r>
      <w:r w:rsidR="00BE1E6E" w:rsidRPr="00B937E5">
        <w:rPr>
          <w:b/>
          <w:bCs/>
        </w:rPr>
        <w:t xml:space="preserve"> und Unterzeichnung der Modulbestätigung</w:t>
      </w:r>
      <w:r w:rsidRPr="00B937E5">
        <w:rPr>
          <w:b/>
          <w:bCs/>
        </w:rPr>
        <w:t xml:space="preserve"> möglich.</w:t>
      </w:r>
    </w:p>
    <w:p w14:paraId="13D476B7" w14:textId="77777777" w:rsidR="00B937E5" w:rsidRDefault="00B937E5" w:rsidP="00B937E5">
      <w:pPr>
        <w:pBdr>
          <w:bottom w:val="single" w:sz="4" w:space="1" w:color="auto"/>
        </w:pBdr>
        <w:rPr>
          <w:sz w:val="20"/>
          <w:szCs w:val="20"/>
        </w:rPr>
      </w:pPr>
    </w:p>
    <w:p w14:paraId="708490DF" w14:textId="77777777" w:rsidR="00B937E5" w:rsidRDefault="00B937E5" w:rsidP="00B937E5">
      <w:pPr>
        <w:rPr>
          <w:b/>
          <w:bCs/>
        </w:rPr>
      </w:pPr>
    </w:p>
    <w:p w14:paraId="215FFFEC" w14:textId="3F2E0F9F" w:rsidR="00B937E5" w:rsidRDefault="00B937E5" w:rsidP="00B937E5">
      <w:pPr>
        <w:rPr>
          <w:b/>
          <w:bCs/>
        </w:rPr>
      </w:pPr>
      <w:r w:rsidRPr="009029DC">
        <w:rPr>
          <w:b/>
          <w:bCs/>
        </w:rPr>
        <w:t>Datum:</w:t>
      </w:r>
      <w:r>
        <w:rPr>
          <w:b/>
          <w:bCs/>
        </w:rPr>
        <w:tab/>
      </w:r>
      <w:sdt>
        <w:sdtPr>
          <w:rPr>
            <w:b/>
            <w:bCs/>
          </w:rPr>
          <w:id w:val="-491802689"/>
          <w:placeholder>
            <w:docPart w:val="BDD0BD4E5E76406D99F7FE4A849C7D8C"/>
          </w:placeholder>
          <w:showingPlcHdr/>
        </w:sdtPr>
        <w:sdtEndPr/>
        <w:sdtContent>
          <w:r w:rsidRPr="009B2A6B">
            <w:rPr>
              <w:rStyle w:val="Platzhaltertext"/>
            </w:rPr>
            <w:t>Klicken oder tippen Sie hier, um Text einzugeben.</w:t>
          </w:r>
        </w:sdtContent>
      </w:sdt>
    </w:p>
    <w:p w14:paraId="7AE9D28E" w14:textId="77777777" w:rsidR="00B937E5" w:rsidRDefault="00B937E5" w:rsidP="00B937E5">
      <w:pPr>
        <w:rPr>
          <w:b/>
          <w:bCs/>
        </w:rPr>
      </w:pPr>
    </w:p>
    <w:p w14:paraId="773F78E9" w14:textId="77777777" w:rsidR="00B937E5" w:rsidRDefault="00B937E5" w:rsidP="00B937E5">
      <w:pPr>
        <w:rPr>
          <w:b/>
          <w:bCs/>
        </w:rPr>
      </w:pPr>
    </w:p>
    <w:p w14:paraId="590E6F11" w14:textId="77777777" w:rsidR="00B937E5" w:rsidRDefault="00B937E5" w:rsidP="00B937E5">
      <w:pPr>
        <w:rPr>
          <w:u w:val="single"/>
        </w:rPr>
      </w:pPr>
      <w:r w:rsidRPr="009B2A6B">
        <w:rPr>
          <w:b/>
          <w:bCs/>
        </w:rPr>
        <w:t xml:space="preserve">Unterschrift </w:t>
      </w:r>
      <w:proofErr w:type="spellStart"/>
      <w:r w:rsidRPr="009B2A6B">
        <w:rPr>
          <w:b/>
          <w:bCs/>
        </w:rPr>
        <w:t>Student:in</w:t>
      </w:r>
      <w:proofErr w:type="spellEnd"/>
      <w:r w:rsidRPr="009B2A6B">
        <w:rPr>
          <w:b/>
          <w:bCs/>
        </w:rPr>
        <w:t>:</w:t>
      </w:r>
      <w:r w:rsidRPr="009B2A6B">
        <w:rPr>
          <w:b/>
          <w:bCs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B937E5" w:rsidSect="00540A8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 w:code="9"/>
      <w:pgMar w:top="1701" w:right="737" w:bottom="170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20D6" w14:textId="77777777" w:rsidR="003E7D6C" w:rsidRPr="00C6782B" w:rsidRDefault="003E7D6C">
      <w:r w:rsidRPr="00C6782B">
        <w:separator/>
      </w:r>
    </w:p>
  </w:endnote>
  <w:endnote w:type="continuationSeparator" w:id="0">
    <w:p w14:paraId="75F331BB" w14:textId="77777777" w:rsidR="003E7D6C" w:rsidRPr="00C6782B" w:rsidRDefault="003E7D6C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C804" w14:textId="77777777" w:rsidR="006737F9" w:rsidRDefault="006737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0A74" w14:textId="189F1128" w:rsidR="008B4B9C" w:rsidRPr="00241B6D" w:rsidRDefault="006737F9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>
      <w:rPr>
        <w:noProof/>
        <w:sz w:val="14"/>
        <w:szCs w:val="14"/>
      </w:rPr>
      <w:t>§</w:t>
    </w:r>
    <w:r w:rsidR="00C26634" w:rsidRPr="00241B6D">
      <w:rPr>
        <w:sz w:val="14"/>
        <w:szCs w:val="14"/>
      </w:rPr>
      <w:t xml:space="preserve">Seite </w:t>
    </w:r>
    <w:r w:rsidR="00C26634">
      <w:rPr>
        <w:sz w:val="14"/>
        <w:szCs w:val="14"/>
      </w:rPr>
      <w:fldChar w:fldCharType="begin"/>
    </w:r>
    <w:r w:rsidR="00C26634">
      <w:rPr>
        <w:sz w:val="14"/>
        <w:szCs w:val="14"/>
      </w:rPr>
      <w:instrText xml:space="preserve"> PAGE   \* MERGEFORMAT </w:instrText>
    </w:r>
    <w:r w:rsidR="00C26634">
      <w:rPr>
        <w:sz w:val="14"/>
        <w:szCs w:val="14"/>
      </w:rPr>
      <w:fldChar w:fldCharType="separate"/>
    </w:r>
    <w:r w:rsidR="00C26634">
      <w:rPr>
        <w:sz w:val="14"/>
        <w:szCs w:val="14"/>
      </w:rPr>
      <w:t>1</w:t>
    </w:r>
    <w:r w:rsidR="00C26634">
      <w:rPr>
        <w:sz w:val="14"/>
        <w:szCs w:val="14"/>
      </w:rPr>
      <w:fldChar w:fldCharType="end"/>
    </w:r>
    <w:r w:rsidR="00C26634" w:rsidRPr="00241B6D">
      <w:rPr>
        <w:sz w:val="14"/>
        <w:szCs w:val="14"/>
      </w:rPr>
      <w:t>/</w:t>
    </w:r>
    <w:r w:rsidR="00C26634">
      <w:rPr>
        <w:sz w:val="14"/>
        <w:szCs w:val="14"/>
      </w:rPr>
      <w:fldChar w:fldCharType="begin"/>
    </w:r>
    <w:r w:rsidR="00C26634">
      <w:rPr>
        <w:sz w:val="14"/>
        <w:szCs w:val="14"/>
      </w:rPr>
      <w:instrText xml:space="preserve"> NUMPAGES   \* MERGEFORMAT </w:instrText>
    </w:r>
    <w:r w:rsidR="00C26634">
      <w:rPr>
        <w:sz w:val="14"/>
        <w:szCs w:val="14"/>
      </w:rPr>
      <w:fldChar w:fldCharType="separate"/>
    </w:r>
    <w:r w:rsidR="00C26634">
      <w:rPr>
        <w:sz w:val="14"/>
        <w:szCs w:val="14"/>
      </w:rPr>
      <w:t>2</w:t>
    </w:r>
    <w:r w:rsidR="00C26634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4D95" w14:textId="77777777" w:rsidR="006737F9" w:rsidRDefault="006737F9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9018" w14:textId="77777777" w:rsidR="00545D85" w:rsidRDefault="00545D8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A712" w14:textId="77777777" w:rsidR="006C4D77" w:rsidRPr="00731E48" w:rsidRDefault="004B09CD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8804937" wp14:editId="4C85B8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149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58AD" w14:textId="77777777" w:rsidR="003E7D6C" w:rsidRPr="00C6782B" w:rsidRDefault="003E7D6C">
      <w:r w:rsidRPr="00C6782B">
        <w:separator/>
      </w:r>
    </w:p>
  </w:footnote>
  <w:footnote w:type="continuationSeparator" w:id="0">
    <w:p w14:paraId="46F21BAD" w14:textId="77777777" w:rsidR="003E7D6C" w:rsidRPr="00C6782B" w:rsidRDefault="003E7D6C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05053" w14:textId="77777777" w:rsidR="006737F9" w:rsidRDefault="006737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1FD9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7216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0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12CB" w14:textId="77777777" w:rsidR="006737F9" w:rsidRDefault="006737F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8D8B" w14:textId="77777777" w:rsidR="00545D85" w:rsidRDefault="00545D8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5E91" w14:textId="77777777" w:rsidR="006C4D77" w:rsidRPr="00D77CCF" w:rsidRDefault="006C4D77" w:rsidP="00EC271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77C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A26A2F98"/>
    <w:lvl w:ilvl="0">
      <w:start w:val="1"/>
      <w:numFmt w:val="decimal"/>
      <w:pStyle w:val="berschrift1"/>
      <w:lvlText w:val="%1."/>
      <w:lvlJc w:val="left"/>
      <w:pPr>
        <w:tabs>
          <w:tab w:val="num" w:pos="-255"/>
        </w:tabs>
        <w:ind w:left="539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5B2D0ADD"/>
    <w:multiLevelType w:val="hybridMultilevel"/>
    <w:tmpl w:val="387679B4"/>
    <w:lvl w:ilvl="0" w:tplc="08070001">
      <w:start w:val="1"/>
      <w:numFmt w:val="bullet"/>
      <w:lvlText w:val=""/>
      <w:lvlJc w:val="left"/>
      <w:pPr>
        <w:ind w:left="1575" w:hanging="85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0B0575"/>
    <w:multiLevelType w:val="hybridMultilevel"/>
    <w:tmpl w:val="33E2E2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E279F"/>
    <w:multiLevelType w:val="hybridMultilevel"/>
    <w:tmpl w:val="6174F7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E50A1"/>
    <w:multiLevelType w:val="hybridMultilevel"/>
    <w:tmpl w:val="3E84D7A8"/>
    <w:lvl w:ilvl="0" w:tplc="0A804F28">
      <w:numFmt w:val="bullet"/>
      <w:lvlText w:val="-"/>
      <w:lvlJc w:val="left"/>
      <w:pPr>
        <w:ind w:left="1215" w:hanging="855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C35B0"/>
    <w:multiLevelType w:val="hybridMultilevel"/>
    <w:tmpl w:val="C7661AB8"/>
    <w:lvl w:ilvl="0" w:tplc="0A804F28">
      <w:numFmt w:val="bullet"/>
      <w:lvlText w:val="-"/>
      <w:lvlJc w:val="left"/>
      <w:pPr>
        <w:ind w:left="1575" w:hanging="855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10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0590596">
    <w:abstractNumId w:val="9"/>
  </w:num>
  <w:num w:numId="2" w16cid:durableId="1722434233">
    <w:abstractNumId w:val="3"/>
  </w:num>
  <w:num w:numId="3" w16cid:durableId="1452438253">
    <w:abstractNumId w:val="2"/>
  </w:num>
  <w:num w:numId="4" w16cid:durableId="17397116">
    <w:abstractNumId w:val="10"/>
  </w:num>
  <w:num w:numId="5" w16cid:durableId="511336215">
    <w:abstractNumId w:val="0"/>
  </w:num>
  <w:num w:numId="6" w16cid:durableId="441535040">
    <w:abstractNumId w:val="0"/>
  </w:num>
  <w:num w:numId="7" w16cid:durableId="856844412">
    <w:abstractNumId w:val="1"/>
  </w:num>
  <w:num w:numId="8" w16cid:durableId="441463256">
    <w:abstractNumId w:val="1"/>
  </w:num>
  <w:num w:numId="9" w16cid:durableId="1522624051">
    <w:abstractNumId w:val="1"/>
  </w:num>
  <w:num w:numId="10" w16cid:durableId="193690215">
    <w:abstractNumId w:val="1"/>
  </w:num>
  <w:num w:numId="11" w16cid:durableId="10879386">
    <w:abstractNumId w:val="0"/>
  </w:num>
  <w:num w:numId="12" w16cid:durableId="1953853265">
    <w:abstractNumId w:val="0"/>
  </w:num>
  <w:num w:numId="13" w16cid:durableId="632365652">
    <w:abstractNumId w:val="11"/>
  </w:num>
  <w:num w:numId="14" w16cid:durableId="794561521">
    <w:abstractNumId w:val="5"/>
  </w:num>
  <w:num w:numId="15" w16cid:durableId="1540245328">
    <w:abstractNumId w:val="7"/>
  </w:num>
  <w:num w:numId="16" w16cid:durableId="100610934">
    <w:abstractNumId w:val="8"/>
  </w:num>
  <w:num w:numId="17" w16cid:durableId="32341471">
    <w:abstractNumId w:val="4"/>
  </w:num>
  <w:num w:numId="18" w16cid:durableId="955910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R6ZVHwllaAhYSvWY6K0jD0W+7kZRZpWp1zsJB/BOJ3CutnvvFFHugi1JYtU+Y0kiueEYdeVqh/W9mEdIOffaA==" w:salt="Llu143fGjb+yK+lSJ4mz4w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4E7D"/>
    <w:rsid w:val="000154E2"/>
    <w:rsid w:val="000212F9"/>
    <w:rsid w:val="00021302"/>
    <w:rsid w:val="00022637"/>
    <w:rsid w:val="00023156"/>
    <w:rsid w:val="000235EE"/>
    <w:rsid w:val="00031638"/>
    <w:rsid w:val="00032FE1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258B"/>
    <w:rsid w:val="0009509D"/>
    <w:rsid w:val="00096B52"/>
    <w:rsid w:val="00096F2D"/>
    <w:rsid w:val="00097C9D"/>
    <w:rsid w:val="000A1C9D"/>
    <w:rsid w:val="000A38D8"/>
    <w:rsid w:val="000A5183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3AD5"/>
    <w:rsid w:val="001162A3"/>
    <w:rsid w:val="0012191D"/>
    <w:rsid w:val="00121BB4"/>
    <w:rsid w:val="001243E3"/>
    <w:rsid w:val="001257AE"/>
    <w:rsid w:val="00125C5C"/>
    <w:rsid w:val="00133A14"/>
    <w:rsid w:val="001349C9"/>
    <w:rsid w:val="00135D21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2157"/>
    <w:rsid w:val="00233266"/>
    <w:rsid w:val="00233E30"/>
    <w:rsid w:val="00234599"/>
    <w:rsid w:val="0023686A"/>
    <w:rsid w:val="00240124"/>
    <w:rsid w:val="0024192B"/>
    <w:rsid w:val="00241B6D"/>
    <w:rsid w:val="00243200"/>
    <w:rsid w:val="00244E44"/>
    <w:rsid w:val="002507EB"/>
    <w:rsid w:val="002509B4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6788D"/>
    <w:rsid w:val="00271318"/>
    <w:rsid w:val="00271915"/>
    <w:rsid w:val="002727C3"/>
    <w:rsid w:val="002728D1"/>
    <w:rsid w:val="00272AEA"/>
    <w:rsid w:val="00276E6C"/>
    <w:rsid w:val="002826C9"/>
    <w:rsid w:val="00282BDD"/>
    <w:rsid w:val="002848F8"/>
    <w:rsid w:val="00285383"/>
    <w:rsid w:val="002862F6"/>
    <w:rsid w:val="00287A9C"/>
    <w:rsid w:val="002918A7"/>
    <w:rsid w:val="0029209B"/>
    <w:rsid w:val="00294C0E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2619"/>
    <w:rsid w:val="002B2B4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0543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083C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0027"/>
    <w:rsid w:val="00342F91"/>
    <w:rsid w:val="003431D1"/>
    <w:rsid w:val="00347944"/>
    <w:rsid w:val="003523B3"/>
    <w:rsid w:val="00352967"/>
    <w:rsid w:val="00357B7E"/>
    <w:rsid w:val="00361DDB"/>
    <w:rsid w:val="00362601"/>
    <w:rsid w:val="00363564"/>
    <w:rsid w:val="003638E1"/>
    <w:rsid w:val="00364BD8"/>
    <w:rsid w:val="003664E2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699A"/>
    <w:rsid w:val="003E7D6C"/>
    <w:rsid w:val="003E7E18"/>
    <w:rsid w:val="003E7F95"/>
    <w:rsid w:val="003F5CE4"/>
    <w:rsid w:val="003F653C"/>
    <w:rsid w:val="003F7C8E"/>
    <w:rsid w:val="00402508"/>
    <w:rsid w:val="00402B5A"/>
    <w:rsid w:val="00403213"/>
    <w:rsid w:val="00404D9F"/>
    <w:rsid w:val="00404F17"/>
    <w:rsid w:val="0040653F"/>
    <w:rsid w:val="00407474"/>
    <w:rsid w:val="00407D27"/>
    <w:rsid w:val="00410ECA"/>
    <w:rsid w:val="00411446"/>
    <w:rsid w:val="00411D7C"/>
    <w:rsid w:val="00414AA6"/>
    <w:rsid w:val="00414E5F"/>
    <w:rsid w:val="0041637D"/>
    <w:rsid w:val="00420403"/>
    <w:rsid w:val="004229FE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1374"/>
    <w:rsid w:val="0045315C"/>
    <w:rsid w:val="00453293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42A2"/>
    <w:rsid w:val="004A6F67"/>
    <w:rsid w:val="004A79D5"/>
    <w:rsid w:val="004B09CD"/>
    <w:rsid w:val="004B106B"/>
    <w:rsid w:val="004B197A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0C61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2AE8"/>
    <w:rsid w:val="00574054"/>
    <w:rsid w:val="0057564D"/>
    <w:rsid w:val="00575832"/>
    <w:rsid w:val="00576185"/>
    <w:rsid w:val="00576D1A"/>
    <w:rsid w:val="0057709F"/>
    <w:rsid w:val="00577168"/>
    <w:rsid w:val="00582174"/>
    <w:rsid w:val="00586D7E"/>
    <w:rsid w:val="00592BF1"/>
    <w:rsid w:val="005945C2"/>
    <w:rsid w:val="00595EFC"/>
    <w:rsid w:val="005A077C"/>
    <w:rsid w:val="005A095A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0171A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46157"/>
    <w:rsid w:val="006471E8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1466"/>
    <w:rsid w:val="0067303E"/>
    <w:rsid w:val="006737F9"/>
    <w:rsid w:val="00674950"/>
    <w:rsid w:val="00681715"/>
    <w:rsid w:val="0068421E"/>
    <w:rsid w:val="0068498D"/>
    <w:rsid w:val="00684FDB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02C"/>
    <w:rsid w:val="006D66E9"/>
    <w:rsid w:val="006E0730"/>
    <w:rsid w:val="006E2AE9"/>
    <w:rsid w:val="006E2D08"/>
    <w:rsid w:val="006E4C03"/>
    <w:rsid w:val="006E647B"/>
    <w:rsid w:val="006E6997"/>
    <w:rsid w:val="006E70A0"/>
    <w:rsid w:val="006F0A42"/>
    <w:rsid w:val="006F42B3"/>
    <w:rsid w:val="006F690E"/>
    <w:rsid w:val="006F6F72"/>
    <w:rsid w:val="00700F29"/>
    <w:rsid w:val="007042BB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6939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483A"/>
    <w:rsid w:val="00786438"/>
    <w:rsid w:val="00791305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2BCA"/>
    <w:rsid w:val="007A3B7F"/>
    <w:rsid w:val="007A4433"/>
    <w:rsid w:val="007A4810"/>
    <w:rsid w:val="007A4A79"/>
    <w:rsid w:val="007A5C6A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3BC0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07E9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54FF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45EAA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1F87"/>
    <w:rsid w:val="0087274C"/>
    <w:rsid w:val="00873F58"/>
    <w:rsid w:val="00876A43"/>
    <w:rsid w:val="008773E7"/>
    <w:rsid w:val="00880333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028D"/>
    <w:rsid w:val="008C1146"/>
    <w:rsid w:val="008C1E19"/>
    <w:rsid w:val="008C5328"/>
    <w:rsid w:val="008D42BE"/>
    <w:rsid w:val="008D557F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9DC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74C95"/>
    <w:rsid w:val="009760AA"/>
    <w:rsid w:val="00983049"/>
    <w:rsid w:val="00984BE4"/>
    <w:rsid w:val="00987A4D"/>
    <w:rsid w:val="00987AA0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2A6B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350F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1EDE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40D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1AA3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C637C"/>
    <w:rsid w:val="00AD0FE9"/>
    <w:rsid w:val="00AD41BF"/>
    <w:rsid w:val="00AD5518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2F76"/>
    <w:rsid w:val="00B144E1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535BD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7E5"/>
    <w:rsid w:val="00B9388C"/>
    <w:rsid w:val="00B94B94"/>
    <w:rsid w:val="00B9648B"/>
    <w:rsid w:val="00B975C4"/>
    <w:rsid w:val="00BA115C"/>
    <w:rsid w:val="00BA6A38"/>
    <w:rsid w:val="00BA7340"/>
    <w:rsid w:val="00BB00FC"/>
    <w:rsid w:val="00BB4267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E1E6E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634"/>
    <w:rsid w:val="00C2677A"/>
    <w:rsid w:val="00C3232D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10C9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3215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4773"/>
    <w:rsid w:val="00CA5497"/>
    <w:rsid w:val="00CA56FE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2CBC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87D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258F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987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0A4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2EB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2FAF"/>
    <w:rsid w:val="00EA304C"/>
    <w:rsid w:val="00EA310E"/>
    <w:rsid w:val="00EA4765"/>
    <w:rsid w:val="00EA5985"/>
    <w:rsid w:val="00EA6F55"/>
    <w:rsid w:val="00EB0990"/>
    <w:rsid w:val="00EB16E9"/>
    <w:rsid w:val="00EB1826"/>
    <w:rsid w:val="00EB35CA"/>
    <w:rsid w:val="00EB583F"/>
    <w:rsid w:val="00EB6B71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8D9"/>
    <w:rsid w:val="00EE6887"/>
    <w:rsid w:val="00EE7B90"/>
    <w:rsid w:val="00EF1505"/>
    <w:rsid w:val="00EF155D"/>
    <w:rsid w:val="00EF29A8"/>
    <w:rsid w:val="00EF2FD3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0037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3BAD"/>
    <w:rsid w:val="00F34916"/>
    <w:rsid w:val="00F3675A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8783A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3526"/>
    <w:rsid w:val="00FB48FD"/>
    <w:rsid w:val="00FC018B"/>
    <w:rsid w:val="00FC0226"/>
    <w:rsid w:val="00FC0F11"/>
    <w:rsid w:val="00FC1034"/>
    <w:rsid w:val="00FC37CB"/>
    <w:rsid w:val="00FC769B"/>
    <w:rsid w:val="00FC7BFF"/>
    <w:rsid w:val="00FD4878"/>
    <w:rsid w:val="00FD7A38"/>
    <w:rsid w:val="00FE04C0"/>
    <w:rsid w:val="00FE22CB"/>
    <w:rsid w:val="00FE4818"/>
    <w:rsid w:val="00FE6538"/>
    <w:rsid w:val="00FE7329"/>
    <w:rsid w:val="00FF15CB"/>
    <w:rsid w:val="00FF22F4"/>
    <w:rsid w:val="00FF319C"/>
    <w:rsid w:val="00FF3F51"/>
    <w:rsid w:val="40C044A8"/>
    <w:rsid w:val="45F28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BB847785-32F0-4211-807E-BA152E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44E1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78483A"/>
    <w:pPr>
      <w:keepNext/>
      <w:keepLines/>
      <w:numPr>
        <w:numId w:val="7"/>
      </w:numPr>
      <w:tabs>
        <w:tab w:val="clear" w:pos="-255"/>
        <w:tab w:val="num" w:pos="-397"/>
        <w:tab w:val="left" w:pos="397"/>
      </w:tabs>
      <w:spacing w:before="360" w:after="120" w:line="160" w:lineRule="atLeast"/>
      <w:ind w:left="397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78483A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efault">
    <w:name w:val="Default"/>
    <w:rsid w:val="00B937E5"/>
    <w:pPr>
      <w:autoSpaceDE w:val="0"/>
      <w:autoSpaceDN w:val="0"/>
      <w:adjustRightInd w:val="0"/>
      <w:spacing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yperlink" Target="mailto:jehva.lutz@hslu.ch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blog.hslu.ch/praxisausbildung/modul-009/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blog.hslu.ch/praxisausbildung/modul-009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6DB0E7-63B0-4ECC-B8CC-E70EAB7917EA}"/>
      </w:docPartPr>
      <w:docPartBody>
        <w:p w:rsidR="004526A7" w:rsidRDefault="00B12F76">
          <w:r w:rsidRPr="00345A6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E931E7C4B64BB0A882DEB0A801AF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871F5-14B6-4776-8889-7561C44E1847}"/>
      </w:docPartPr>
      <w:docPartBody>
        <w:p w:rsidR="004526A7" w:rsidRDefault="00B12F76" w:rsidP="00B12F76">
          <w:pPr>
            <w:pStyle w:val="B9E931E7C4B64BB0A882DEB0A801AF63"/>
          </w:pPr>
          <w:r w:rsidRPr="00345A6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7C8C0E00E94019B3385A712049E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2C5A32-4FA8-4A8A-929D-17F1F97D4D33}"/>
      </w:docPartPr>
      <w:docPartBody>
        <w:p w:rsidR="004526A7" w:rsidRDefault="00B12F76" w:rsidP="00B12F76">
          <w:pPr>
            <w:pStyle w:val="177C8C0E00E94019B3385A712049ED78"/>
          </w:pPr>
          <w:r w:rsidRPr="00345A6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DE87BD02BE44E0AC3678160A2DD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373AD-2F2B-4CF8-9239-2F5604F24783}"/>
      </w:docPartPr>
      <w:docPartBody>
        <w:p w:rsidR="004526A7" w:rsidRDefault="00B12F76" w:rsidP="00B12F76">
          <w:pPr>
            <w:pStyle w:val="77DE87BD02BE44E0AC3678160A2DDBD9"/>
          </w:pPr>
          <w:r w:rsidRPr="00345A6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D0BD4E5E76406D99F7FE4A849C7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4A1611-7826-4F97-95C7-004401901FBE}"/>
      </w:docPartPr>
      <w:docPartBody>
        <w:p w:rsidR="00452CB1" w:rsidRDefault="002B2619" w:rsidP="002B2619">
          <w:pPr>
            <w:pStyle w:val="BDD0BD4E5E76406D99F7FE4A849C7D8C"/>
          </w:pPr>
          <w:r w:rsidRPr="00345A6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76"/>
    <w:rsid w:val="000374E2"/>
    <w:rsid w:val="000A5183"/>
    <w:rsid w:val="00187459"/>
    <w:rsid w:val="0023686A"/>
    <w:rsid w:val="002B2619"/>
    <w:rsid w:val="002B2B48"/>
    <w:rsid w:val="002D48C8"/>
    <w:rsid w:val="0032083C"/>
    <w:rsid w:val="003E699A"/>
    <w:rsid w:val="00405C6D"/>
    <w:rsid w:val="00412EBB"/>
    <w:rsid w:val="004229FE"/>
    <w:rsid w:val="00451374"/>
    <w:rsid w:val="004526A7"/>
    <w:rsid w:val="00452CB1"/>
    <w:rsid w:val="0045345A"/>
    <w:rsid w:val="004970F8"/>
    <w:rsid w:val="004B197A"/>
    <w:rsid w:val="004B6786"/>
    <w:rsid w:val="006E647B"/>
    <w:rsid w:val="00745E59"/>
    <w:rsid w:val="00791305"/>
    <w:rsid w:val="007A2BCA"/>
    <w:rsid w:val="008054FF"/>
    <w:rsid w:val="00880333"/>
    <w:rsid w:val="008D557F"/>
    <w:rsid w:val="009B4C33"/>
    <w:rsid w:val="00A4040D"/>
    <w:rsid w:val="00A63DE5"/>
    <w:rsid w:val="00B015F2"/>
    <w:rsid w:val="00B12F76"/>
    <w:rsid w:val="00C610C9"/>
    <w:rsid w:val="00F33BAD"/>
    <w:rsid w:val="00F34916"/>
    <w:rsid w:val="00FF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B2619"/>
    <w:rPr>
      <w:color w:val="808080"/>
    </w:rPr>
  </w:style>
  <w:style w:type="paragraph" w:customStyle="1" w:styleId="B9E931E7C4B64BB0A882DEB0A801AF63">
    <w:name w:val="B9E931E7C4B64BB0A882DEB0A801AF63"/>
    <w:rsid w:val="00B12F76"/>
  </w:style>
  <w:style w:type="paragraph" w:customStyle="1" w:styleId="177C8C0E00E94019B3385A712049ED78">
    <w:name w:val="177C8C0E00E94019B3385A712049ED78"/>
    <w:rsid w:val="00B12F76"/>
  </w:style>
  <w:style w:type="paragraph" w:customStyle="1" w:styleId="77DE87BD02BE44E0AC3678160A2DDBD9">
    <w:name w:val="77DE87BD02BE44E0AC3678160A2DDBD9"/>
    <w:rsid w:val="00B12F76"/>
  </w:style>
  <w:style w:type="paragraph" w:customStyle="1" w:styleId="BDD0BD4E5E76406D99F7FE4A849C7D8C">
    <w:name w:val="BDD0BD4E5E76406D99F7FE4A849C7D8C"/>
    <w:rsid w:val="002B26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24" ma:contentTypeDescription="Ein neues Dokument erstellen." ma:contentTypeScope="" ma:versionID="54e6c22e29439dcd74ef4ee334c16f3b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7cfa8489bfb4bba0ba46bc139f7a19e2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Stan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bklärung Dauer Praktikum"/>
                        <xsd:enumeration value="Warten auf Konzep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nd" ma:index="2" nillable="true" ma:displayName="Stand" ma:format="Dropdown" ma:internalName="Stand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eprüft 2026"/>
                        <xsd:enumeration value="Geprüft 2027"/>
                        <xsd:enumeration value="Geprüft 20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readOnly="false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  <Status xmlns="83f370fc-2ab7-41b7-87f7-d7459a3f2056" xsi:nil="true"/>
    <Stand xmlns="83f370fc-2ab7-41b7-87f7-d7459a3f2056" xsi:nil="true"/>
  </documentManagement>
</p:properties>
</file>

<file path=customXml/item6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Props1.xml><?xml version="1.0" encoding="utf-8"?>
<ds:datastoreItem xmlns:ds="http://schemas.openxmlformats.org/officeDocument/2006/customXml" ds:itemID="{07C2CF82-CB9F-448E-B846-E37B386EC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056E031F-C0C1-4764-8DAF-3593B4855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370fc-2ab7-41b7-87f7-d7459a3f2056"/>
    <ds:schemaRef ds:uri="3f9d5b09-a744-4eea-8a73-36a6ca5dd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7363A0-188C-46FB-ACE9-4648702DEB59}">
  <ds:schemaRefs>
    <ds:schemaRef ds:uri="http://schemas.microsoft.com/office/2006/metadata/properties"/>
    <ds:schemaRef ds:uri="http://schemas.microsoft.com/office/infopath/2007/PartnerControls"/>
    <ds:schemaRef ds:uri="83f370fc-2ab7-41b7-87f7-d7459a3f2056"/>
    <ds:schemaRef ds:uri="3f9d5b09-a744-4eea-8a73-36a6ca5ddd3b"/>
  </ds:schemaRefs>
</ds:datastoreItem>
</file>

<file path=customXml/itemProps6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2</Pages>
  <Words>454</Words>
  <Characters>2863</Characters>
  <Application>Microsoft Office Word</Application>
  <DocSecurity>0</DocSecurity>
  <Lines>23</Lines>
  <Paragraphs>6</Paragraphs>
  <ScaleCrop>false</ScaleCrop>
  <Manager/>
  <Company/>
  <LinksUpToDate>false</LinksUpToDate>
  <CharactersWithSpaces>3311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Arnold Julia HSLU SA</dc:creator>
  <cp:lastModifiedBy>Arnold Julia HSLU SA</cp:lastModifiedBy>
  <cp:revision>3</cp:revision>
  <cp:lastPrinted>2007-08-23T08:57:00Z</cp:lastPrinted>
  <dcterms:created xsi:type="dcterms:W3CDTF">2026-04-21T09:35:00Z</dcterms:created>
  <dcterms:modified xsi:type="dcterms:W3CDTF">2026-04-21T09:37:00Z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ContentTypeId">
    <vt:lpwstr>0x01010048C2734AD7FD9D48BCA5BD84CACC68F6</vt:lpwstr>
  </property>
  <property fmtid="{D5CDD505-2E9C-101B-9397-08002B2CF9AE}" pid="5" name="MSIP_Label_e8b0afbd-3cf7-4707-aee4-8dc9d855de29_Enabled">
    <vt:lpwstr>true</vt:lpwstr>
  </property>
  <property fmtid="{D5CDD505-2E9C-101B-9397-08002B2CF9AE}" pid="6" name="MSIP_Label_e8b0afbd-3cf7-4707-aee4-8dc9d855de29_SetDate">
    <vt:lpwstr>2025-03-13T11:46:04Z</vt:lpwstr>
  </property>
  <property fmtid="{D5CDD505-2E9C-101B-9397-08002B2CF9AE}" pid="7" name="MSIP_Label_e8b0afbd-3cf7-4707-aee4-8dc9d855de29_Method">
    <vt:lpwstr>Standard</vt:lpwstr>
  </property>
  <property fmtid="{D5CDD505-2E9C-101B-9397-08002B2CF9AE}" pid="8" name="MSIP_Label_e8b0afbd-3cf7-4707-aee4-8dc9d855de29_Name">
    <vt:lpwstr>intern</vt:lpwstr>
  </property>
  <property fmtid="{D5CDD505-2E9C-101B-9397-08002B2CF9AE}" pid="9" name="MSIP_Label_e8b0afbd-3cf7-4707-aee4-8dc9d855de29_SiteId">
    <vt:lpwstr>75a34008-d7d1-4924-8e78-31fea86f6e68</vt:lpwstr>
  </property>
  <property fmtid="{D5CDD505-2E9C-101B-9397-08002B2CF9AE}" pid="10" name="MSIP_Label_e8b0afbd-3cf7-4707-aee4-8dc9d855de29_ActionId">
    <vt:lpwstr>2d97063d-3ca4-4d03-ba2c-96b77907dabc</vt:lpwstr>
  </property>
  <property fmtid="{D5CDD505-2E9C-101B-9397-08002B2CF9AE}" pid="11" name="MSIP_Label_e8b0afbd-3cf7-4707-aee4-8dc9d855de29_ContentBits">
    <vt:lpwstr>0</vt:lpwstr>
  </property>
  <property fmtid="{D5CDD505-2E9C-101B-9397-08002B2CF9AE}" pid="12" name="MSIP_Label_e8b0afbd-3cf7-4707-aee4-8dc9d855de29_Tag">
    <vt:lpwstr>10, 3, 0, 1</vt:lpwstr>
  </property>
  <property fmtid="{D5CDD505-2E9C-101B-9397-08002B2CF9AE}" pid="13" name="MediaServiceImageTags">
    <vt:lpwstr/>
  </property>
</Properties>
</file>