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3E433" w14:textId="77777777" w:rsidR="00537B20" w:rsidRPr="00C6782B" w:rsidRDefault="00537B20" w:rsidP="00504191">
      <w:pPr>
        <w:sectPr w:rsidR="00537B20" w:rsidRPr="00C6782B" w:rsidSect="00C31B5C">
          <w:headerReference w:type="default" r:id="rId10"/>
          <w:footerReference w:type="default" r:id="rId11"/>
          <w:type w:val="continuous"/>
          <w:pgSz w:w="11906" w:h="16838" w:code="9"/>
          <w:pgMar w:top="1560" w:right="737" w:bottom="1701" w:left="1474" w:header="567" w:footer="737" w:gutter="0"/>
          <w:cols w:space="708"/>
          <w:docGrid w:linePitch="360"/>
        </w:sectPr>
      </w:pPr>
    </w:p>
    <w:p w14:paraId="4C32612A" w14:textId="25B369B1" w:rsidR="00323DAC" w:rsidRPr="00323DAC" w:rsidRDefault="00323DAC" w:rsidP="00323DAC">
      <w:pPr>
        <w:pStyle w:val="Titel"/>
        <w:rPr>
          <w:sz w:val="30"/>
          <w:szCs w:val="30"/>
        </w:rPr>
      </w:pPr>
      <w:r w:rsidRPr="00323DAC">
        <w:rPr>
          <w:sz w:val="28"/>
          <w:szCs w:val="28"/>
        </w:rPr>
        <w:t>Datenerhebungsblatt für neue Praxisausbildner</w:t>
      </w:r>
      <w:r w:rsidR="00B339EB">
        <w:rPr>
          <w:sz w:val="28"/>
          <w:szCs w:val="28"/>
        </w:rPr>
        <w:t>:</w:t>
      </w:r>
      <w:r w:rsidRPr="00323DAC">
        <w:rPr>
          <w:sz w:val="28"/>
          <w:szCs w:val="28"/>
        </w:rPr>
        <w:t xml:space="preserve">innen </w:t>
      </w:r>
    </w:p>
    <w:p w14:paraId="3BB24EAC" w14:textId="1F84E9CE" w:rsidR="00323DAC" w:rsidRPr="00370D5F" w:rsidRDefault="00323DAC" w:rsidP="00323DAC">
      <w:pPr>
        <w:pStyle w:val="DokumentTypenFormat"/>
        <w:rPr>
          <w:sz w:val="22"/>
          <w:szCs w:val="22"/>
          <w:u w:val="single"/>
        </w:rPr>
      </w:pPr>
      <w:r w:rsidRPr="00370D5F">
        <w:rPr>
          <w:sz w:val="22"/>
          <w:szCs w:val="22"/>
        </w:rPr>
        <w:t xml:space="preserve">an der Hochschule Luzern – Soziale Arbeit </w:t>
      </w:r>
    </w:p>
    <w:p w14:paraId="4280E983" w14:textId="77777777" w:rsidR="00323DAC" w:rsidRDefault="00323DAC" w:rsidP="00323DAC">
      <w:pPr>
        <w:tabs>
          <w:tab w:val="left" w:pos="2700"/>
        </w:tabs>
        <w:spacing w:line="240" w:lineRule="auto"/>
      </w:pPr>
    </w:p>
    <w:p w14:paraId="170B81EC" w14:textId="77777777" w:rsidR="00370D5F" w:rsidRDefault="00370D5F" w:rsidP="00323DAC">
      <w:pPr>
        <w:tabs>
          <w:tab w:val="left" w:pos="2700"/>
        </w:tabs>
        <w:spacing w:line="240" w:lineRule="auto"/>
      </w:pPr>
    </w:p>
    <w:p w14:paraId="668B15F0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Personalien</w:t>
      </w:r>
    </w:p>
    <w:p w14:paraId="1992508D" w14:textId="63D4D191" w:rsidR="00323DAC" w:rsidRDefault="00323DAC" w:rsidP="00FB31A5">
      <w:pPr>
        <w:tabs>
          <w:tab w:val="left" w:pos="2694"/>
        </w:tabs>
      </w:pPr>
      <w:r>
        <w:t>Name Vorname</w:t>
      </w:r>
      <w:r>
        <w:tab/>
      </w:r>
      <w:sdt>
        <w:sdtPr>
          <w:id w:val="392013668"/>
          <w:placeholder>
            <w:docPart w:val="452E5E6D4291443C8715339D763C09C2"/>
          </w:placeholder>
          <w:showingPlcHdr/>
        </w:sdtPr>
        <w:sdtEndPr/>
        <w:sdtContent>
          <w:bookmarkStart w:id="3" w:name="MacroStartPosition"/>
          <w:r>
            <w:rPr>
              <w:rStyle w:val="Platzhaltertext"/>
            </w:rPr>
            <w:t>Klicken Sie hier, um Text einzugeben.</w:t>
          </w:r>
          <w:bookmarkEnd w:id="3"/>
        </w:sdtContent>
      </w:sdt>
    </w:p>
    <w:p w14:paraId="1D28F15D" w14:textId="291D4B0C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</w:tabs>
        <w:spacing w:line="280" w:lineRule="atLeast"/>
        <w:ind w:right="-15"/>
      </w:pPr>
      <w:r>
        <w:t>Geburtsdatum</w:t>
      </w:r>
      <w:r>
        <w:tab/>
      </w:r>
      <w:sdt>
        <w:sdtPr>
          <w:id w:val="1457060296"/>
          <w:placeholder>
            <w:docPart w:val="8A102F42662C44FE8A551BDEE7A0B72E"/>
          </w:placeholder>
        </w:sdtPr>
        <w:sdtEndPr/>
        <w:sdtContent>
          <w:sdt>
            <w:sdtPr>
              <w:id w:val="-689912785"/>
              <w:placeholder>
                <w:docPart w:val="FE19F69967684B029FFD5A6C41A6A6D3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46C04E58" w14:textId="3E2EA4F1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</w:tabs>
        <w:spacing w:line="280" w:lineRule="atLeast"/>
        <w:ind w:right="-15"/>
      </w:pPr>
      <w:r>
        <w:t>Privatadresse</w:t>
      </w:r>
      <w:r w:rsidR="00B339EB">
        <w:t xml:space="preserve">, </w:t>
      </w:r>
      <w:proofErr w:type="gramStart"/>
      <w:r w:rsidR="00B339EB">
        <w:t>PLZ Ort</w:t>
      </w:r>
      <w:proofErr w:type="gramEnd"/>
      <w:r>
        <w:tab/>
      </w:r>
      <w:sdt>
        <w:sdtPr>
          <w:id w:val="1386762794"/>
          <w:placeholder>
            <w:docPart w:val="623057F46B00476C9124AE60D1B75452"/>
          </w:placeholder>
        </w:sdtPr>
        <w:sdtEndPr/>
        <w:sdtContent>
          <w:sdt>
            <w:sdtPr>
              <w:id w:val="1945495948"/>
              <w:placeholder>
                <w:docPart w:val="27949141D7A140C083AE583C913801FC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3F8E5261" w14:textId="2F83FE05" w:rsidR="00FB31A5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5103"/>
        </w:tabs>
        <w:spacing w:line="280" w:lineRule="atLeast"/>
        <w:ind w:right="-15"/>
      </w:pPr>
      <w:r>
        <w:t>E-Mail G</w:t>
      </w:r>
      <w:r w:rsidR="00B339EB">
        <w:tab/>
      </w:r>
      <w:sdt>
        <w:sdtPr>
          <w:id w:val="1958207465"/>
          <w:placeholder>
            <w:docPart w:val="34E3B9753C524C89B199D0CEB67FE51D"/>
          </w:placeholder>
        </w:sdtPr>
        <w:sdtEndPr/>
        <w:sdtContent>
          <w:sdt>
            <w:sdtPr>
              <w:id w:val="1528209346"/>
              <w:placeholder>
                <w:docPart w:val="8CE13031208F43E09587645D0002A2FB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5A8A6816" w14:textId="0F93760A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5103"/>
        </w:tabs>
        <w:spacing w:line="280" w:lineRule="atLeast"/>
        <w:ind w:right="-15"/>
      </w:pPr>
      <w:r>
        <w:t>Telefon G</w:t>
      </w:r>
      <w:r w:rsidR="00FB31A5">
        <w:tab/>
      </w:r>
      <w:sdt>
        <w:sdtPr>
          <w:id w:val="-747967460"/>
          <w:placeholder>
            <w:docPart w:val="28559B7CEA2E40328B44EABF0FAE5528"/>
          </w:placeholder>
        </w:sdtPr>
        <w:sdtEndPr/>
        <w:sdtContent>
          <w:sdt>
            <w:sdtPr>
              <w:id w:val="-258065870"/>
              <w:placeholder>
                <w:docPart w:val="9F138C75F80047F0BAD15C533BD1D608"/>
              </w:placeholder>
            </w:sdtPr>
            <w:sdtEndPr/>
            <w:sdtContent>
              <w:sdt>
                <w:sdtPr>
                  <w:id w:val="1372193748"/>
                  <w:placeholder>
                    <w:docPart w:val="609E4734CEB14C59A23F6E881B3DDD4A"/>
                  </w:placeholder>
                  <w:showingPlcHdr/>
                </w:sdtPr>
                <w:sdtEndPr/>
                <w:sdtContent>
                  <w:r w:rsidR="00AE14D6">
                    <w:rPr>
                      <w:rStyle w:val="Platzhaltertext"/>
                      <w:highlight w:val="lightGray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0AC7FB8C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3509DE63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Berufsausbildung / Studium </w:t>
      </w:r>
    </w:p>
    <w:p w14:paraId="56A53C1A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-804308029"/>
          <w:placeholder>
            <w:docPart w:val="65BE921BC41E415BB6CF1190D780D938"/>
          </w:placeholder>
        </w:sdtPr>
        <w:sdtEndPr/>
        <w:sdtContent>
          <w:sdt>
            <w:sdtPr>
              <w:id w:val="-311562703"/>
              <w:placeholder>
                <w:docPart w:val="8D193C3E9023482DBD588D15FE04FB95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1902719212"/>
          <w:placeholder>
            <w:docPart w:val="0FF6FAF2AE704779B3104BD80C0E5F9C"/>
          </w:placeholder>
        </w:sdtPr>
        <w:sdtEndPr/>
        <w:sdtContent>
          <w:sdt>
            <w:sdtPr>
              <w:id w:val="691036704"/>
              <w:placeholder>
                <w:docPart w:val="1BA6C46896C44F10996C74365EBFE7E0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1BFF9DDE" w14:textId="4DAEAD8C" w:rsidR="00323DAC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109905847"/>
          <w:placeholder>
            <w:docPart w:val="1DAD1C68EC944023972D12528A0D7EDC"/>
          </w:placeholder>
        </w:sdtPr>
        <w:sdtEndPr/>
        <w:sdtContent>
          <w:sdt>
            <w:sdtPr>
              <w:id w:val="-2026246329"/>
              <w:placeholder>
                <w:docPart w:val="A45B22962F564146AEFAAC24AB762EAE"/>
              </w:placeholder>
            </w:sdtPr>
            <w:sdtEndPr/>
            <w:sdtContent>
              <w:sdt>
                <w:sdtPr>
                  <w:id w:val="-62562728"/>
                  <w:placeholder>
                    <w:docPart w:val="9C69444EA70A4E1C966C98D1B932F13E"/>
                  </w:placeholder>
                </w:sdtPr>
                <w:sdtEndPr/>
                <w:sdtContent>
                  <w:sdt>
                    <w:sdtPr>
                      <w:id w:val="-1700541497"/>
                      <w:placeholder>
                        <w:docPart w:val="BD96C0D42CE54C29A74CF0D6F59459FD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 xml:space="preserve"> </w:t>
      </w:r>
      <w:r w:rsidR="00323DAC">
        <w:tab/>
      </w:r>
      <w:r w:rsidR="00323DAC">
        <w:tab/>
      </w:r>
      <w:sdt>
        <w:sdtPr>
          <w:id w:val="-53541986"/>
          <w:placeholder>
            <w:docPart w:val="E22279EA651241A88F5E2B977BF26262"/>
          </w:placeholder>
        </w:sdtPr>
        <w:sdtEndPr/>
        <w:sdtContent>
          <w:sdt>
            <w:sdtPr>
              <w:id w:val="415834380"/>
              <w:placeholder>
                <w:docPart w:val="B2A7A8E937114F90990FDCD141F6A244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3858211F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1498609476"/>
          <w:placeholder>
            <w:docPart w:val="FEECC153F5074ACB89FAE4C096B47AB1"/>
          </w:placeholder>
        </w:sdtPr>
        <w:sdtEndPr/>
        <w:sdtContent>
          <w:sdt>
            <w:sdtPr>
              <w:id w:val="1811279331"/>
              <w:placeholder>
                <w:docPart w:val="B6936681609A43E68897749FC709A202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2133971383"/>
          <w:placeholder>
            <w:docPart w:val="079F0FEE8BBB480DB6FF77A2567AB4FD"/>
          </w:placeholder>
        </w:sdtPr>
        <w:sdtEndPr/>
        <w:sdtContent>
          <w:sdt>
            <w:sdtPr>
              <w:id w:val="-1188669889"/>
              <w:placeholder>
                <w:docPart w:val="54191B54B3AA438982473F50D97873DB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27FB6314" w14:textId="77777777" w:rsidR="00323DAC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241759277"/>
          <w:placeholder>
            <w:docPart w:val="46D955F1D2174158AE35719624863F45"/>
          </w:placeholder>
        </w:sdtPr>
        <w:sdtEndPr/>
        <w:sdtContent>
          <w:sdt>
            <w:sdtPr>
              <w:id w:val="-498962366"/>
              <w:placeholder>
                <w:docPart w:val="1C84AC16B2144AECAB23CF94FC0D57A7"/>
              </w:placeholder>
            </w:sdtPr>
            <w:sdtEndPr/>
            <w:sdtContent>
              <w:sdt>
                <w:sdtPr>
                  <w:id w:val="-527106418"/>
                  <w:placeholder>
                    <w:docPart w:val="91A121E250EA4C36BE723B913AE4DDC8"/>
                  </w:placeholder>
                </w:sdtPr>
                <w:sdtEndPr/>
                <w:sdtContent>
                  <w:sdt>
                    <w:sdtPr>
                      <w:id w:val="180103143"/>
                      <w:placeholder>
                        <w:docPart w:val="6C043A99644D4D5DB2F1E087622A12C1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 xml:space="preserve"> </w:t>
      </w:r>
      <w:r w:rsidR="00323DAC">
        <w:tab/>
      </w:r>
      <w:r w:rsidR="00323DAC">
        <w:tab/>
      </w:r>
      <w:sdt>
        <w:sdtPr>
          <w:id w:val="450835886"/>
          <w:placeholder>
            <w:docPart w:val="4CF0446C97D04508A727A3912A497E88"/>
          </w:placeholder>
        </w:sdtPr>
        <w:sdtEndPr/>
        <w:sdtContent>
          <w:sdt>
            <w:sdtPr>
              <w:id w:val="-1283343910"/>
              <w:placeholder>
                <w:docPart w:val="6D77916B29B44503BAA453C641DE07A7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7214AE4F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-184296394"/>
          <w:placeholder>
            <w:docPart w:val="EAB2A057FF8B444BB0E2330891127F75"/>
          </w:placeholder>
        </w:sdtPr>
        <w:sdtEndPr/>
        <w:sdtContent>
          <w:sdt>
            <w:sdtPr>
              <w:id w:val="1680389765"/>
              <w:placeholder>
                <w:docPart w:val="7556F56317DC45B288DBD38502E31F82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2046563180"/>
          <w:placeholder>
            <w:docPart w:val="FE142C74D5954132BAF937535718D8FC"/>
          </w:placeholder>
        </w:sdtPr>
        <w:sdtEndPr/>
        <w:sdtContent>
          <w:sdt>
            <w:sdtPr>
              <w:id w:val="1948584098"/>
              <w:placeholder>
                <w:docPart w:val="1E58F8E644CF4985929645B6D3CCA63D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1E7007CF" w14:textId="4BDDB645" w:rsidR="00323DAC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1873107753"/>
          <w:placeholder>
            <w:docPart w:val="75D39885CAA745E7B94DDC1449B7E66F"/>
          </w:placeholder>
        </w:sdtPr>
        <w:sdtEndPr/>
        <w:sdtContent>
          <w:sdt>
            <w:sdtPr>
              <w:id w:val="-1975130143"/>
              <w:placeholder>
                <w:docPart w:val="235E1177787945269013D6355A0624DF"/>
              </w:placeholder>
            </w:sdtPr>
            <w:sdtEndPr/>
            <w:sdtContent>
              <w:sdt>
                <w:sdtPr>
                  <w:id w:val="469794076"/>
                  <w:placeholder>
                    <w:docPart w:val="4C4600FA2E3A48958EAC662EA473CE81"/>
                  </w:placeholder>
                </w:sdtPr>
                <w:sdtEndPr/>
                <w:sdtContent>
                  <w:sdt>
                    <w:sdtPr>
                      <w:id w:val="-318581939"/>
                      <w:placeholder>
                        <w:docPart w:val="604A7D944D84430DB884C39B79315ABA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ab/>
      </w:r>
      <w:r w:rsidR="00323DAC">
        <w:tab/>
      </w:r>
      <w:sdt>
        <w:sdtPr>
          <w:id w:val="-1656284755"/>
          <w:placeholder>
            <w:docPart w:val="0F7917D9C134408494E05D8122A887E2"/>
          </w:placeholder>
        </w:sdtPr>
        <w:sdtEndPr/>
        <w:sdtContent>
          <w:sdt>
            <w:sdtPr>
              <w:id w:val="1163972824"/>
              <w:placeholder>
                <w:docPart w:val="685CDD05CD084B208C3BB1EDE0911040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4AE85475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4DFCF88D" w14:textId="77777777" w:rsidR="00323DAC" w:rsidRDefault="00323DAC" w:rsidP="00323DAC">
      <w:pPr>
        <w:pStyle w:val="Listenabsatz"/>
        <w:numPr>
          <w:ilvl w:val="0"/>
          <w:numId w:val="14"/>
        </w:numPr>
        <w:tabs>
          <w:tab w:val="left" w:pos="2700"/>
        </w:tabs>
        <w:adjustRightInd w:val="0"/>
        <w:snapToGrid w:val="0"/>
        <w:spacing w:line="240" w:lineRule="auto"/>
      </w:pPr>
      <w:r>
        <w:t>Bitte legen Sie eine Kopie des Diploms bei.</w:t>
      </w:r>
    </w:p>
    <w:p w14:paraId="7CD81036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07F2E367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Weiterbildungen im methodisch-didaktischen Bereich </w:t>
      </w:r>
    </w:p>
    <w:p w14:paraId="0E263336" w14:textId="1BB01591" w:rsidR="00323DAC" w:rsidRPr="00370D5F" w:rsidRDefault="00323DAC" w:rsidP="00323DAC">
      <w:pPr>
        <w:tabs>
          <w:tab w:val="left" w:pos="2552"/>
          <w:tab w:val="left" w:pos="2835"/>
        </w:tabs>
      </w:pPr>
      <w:r w:rsidRPr="00370D5F">
        <w:t>Unteranderem auch Führung, Supervision, Organisationsberatung usw.</w:t>
      </w:r>
    </w:p>
    <w:p w14:paraId="6A8756BC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1427000655"/>
          <w:placeholder>
            <w:docPart w:val="58126C4D225D4941A20A4419CB257B7E"/>
          </w:placeholder>
        </w:sdtPr>
        <w:sdtEndPr/>
        <w:sdtContent>
          <w:sdt>
            <w:sdtPr>
              <w:id w:val="770133667"/>
              <w:placeholder>
                <w:docPart w:val="B65AF7A8FF3A440CA8B7A8EE29F6F9D7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303203266"/>
          <w:placeholder>
            <w:docPart w:val="4668963871B54743836BB4FB4364A076"/>
          </w:placeholder>
        </w:sdtPr>
        <w:sdtEndPr/>
        <w:sdtContent>
          <w:sdt>
            <w:sdtPr>
              <w:id w:val="307671537"/>
              <w:placeholder>
                <w:docPart w:val="9CCA6C6D34CF478B9C16EA2A32BA5B0E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65176C5F" w14:textId="77777777" w:rsidR="00323DAC" w:rsidRPr="00370D5F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965339819"/>
          <w:placeholder>
            <w:docPart w:val="A2D524EEE2764C75B24B023E60F6FC67"/>
          </w:placeholder>
        </w:sdtPr>
        <w:sdtEndPr/>
        <w:sdtContent>
          <w:sdt>
            <w:sdtPr>
              <w:id w:val="-1277323003"/>
              <w:placeholder>
                <w:docPart w:val="F653622219D847A8A26DEF2D4B31D808"/>
              </w:placeholder>
            </w:sdtPr>
            <w:sdtEndPr/>
            <w:sdtContent>
              <w:sdt>
                <w:sdtPr>
                  <w:id w:val="-1398659286"/>
                  <w:placeholder>
                    <w:docPart w:val="9FCE211456654320B16DB80C701E4F61"/>
                  </w:placeholder>
                </w:sdtPr>
                <w:sdtEndPr/>
                <w:sdtContent>
                  <w:sdt>
                    <w:sdtPr>
                      <w:id w:val="-1029332582"/>
                      <w:placeholder>
                        <w:docPart w:val="4CC812C696BB46109C98C10008DBA5F2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-361672832"/>
          <w:placeholder>
            <w:docPart w:val="5475F5486EA34465BDCFCE53475B1657"/>
          </w:placeholder>
        </w:sdtPr>
        <w:sdtEndPr/>
        <w:sdtContent>
          <w:sdt>
            <w:sdtPr>
              <w:id w:val="825102057"/>
              <w:placeholder>
                <w:docPart w:val="1587E25A497146128C7B24F6D83BBBFF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4EA55EF0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-155303120"/>
          <w:placeholder>
            <w:docPart w:val="DA1DB3B71B664D1089721F3584739168"/>
          </w:placeholder>
        </w:sdtPr>
        <w:sdtEndPr/>
        <w:sdtContent>
          <w:sdt>
            <w:sdtPr>
              <w:id w:val="-528179665"/>
              <w:placeholder>
                <w:docPart w:val="DD56AE55F04E4694A192DCEAFA2F4BDF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-1082750499"/>
          <w:placeholder>
            <w:docPart w:val="3D1B166C8A914921980B442B1F8EA0D1"/>
          </w:placeholder>
        </w:sdtPr>
        <w:sdtEndPr/>
        <w:sdtContent>
          <w:sdt>
            <w:sdtPr>
              <w:id w:val="1229188110"/>
              <w:placeholder>
                <w:docPart w:val="3EAE16AEDE0D4EB1B3DD0E472DBEEC24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393802A4" w14:textId="77777777" w:rsidR="00323DAC" w:rsidRPr="00370D5F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1275142784"/>
          <w:placeholder>
            <w:docPart w:val="02007FD671804AC29E34A85E5A67B0AF"/>
          </w:placeholder>
        </w:sdtPr>
        <w:sdtEndPr/>
        <w:sdtContent>
          <w:sdt>
            <w:sdtPr>
              <w:id w:val="-843160106"/>
              <w:placeholder>
                <w:docPart w:val="9B36795BADFB4B6492B00B183BE0E69C"/>
              </w:placeholder>
            </w:sdtPr>
            <w:sdtEndPr/>
            <w:sdtContent>
              <w:sdt>
                <w:sdtPr>
                  <w:id w:val="678857731"/>
                  <w:placeholder>
                    <w:docPart w:val="859FD7DE4D7F41A8A9C0B5D1E1312D94"/>
                  </w:placeholder>
                </w:sdtPr>
                <w:sdtEndPr/>
                <w:sdtContent>
                  <w:sdt>
                    <w:sdtPr>
                      <w:id w:val="-1290658616"/>
                      <w:placeholder>
                        <w:docPart w:val="9F1AE18156B8474D8DC3D8DEC0F1E7E8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1606228761"/>
          <w:placeholder>
            <w:docPart w:val="ABB15D144BFA42E88716F45867EB2BD2"/>
          </w:placeholder>
        </w:sdtPr>
        <w:sdtEndPr/>
        <w:sdtContent>
          <w:sdt>
            <w:sdtPr>
              <w:id w:val="-912386193"/>
              <w:placeholder>
                <w:docPart w:val="35D24F639FDA410B9D1930D3CCA3A1A5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34CA252C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1942718774"/>
          <w:placeholder>
            <w:docPart w:val="44A484CE64854727B0E7FC693B719DED"/>
          </w:placeholder>
        </w:sdtPr>
        <w:sdtEndPr/>
        <w:sdtContent>
          <w:sdt>
            <w:sdtPr>
              <w:id w:val="800345605"/>
              <w:placeholder>
                <w:docPart w:val="9C533FCD7A1F4DCD9E7E21DFC13FB110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1480810268"/>
          <w:placeholder>
            <w:docPart w:val="0CF49555BA6242ADB1A9DA9FDE6E205A"/>
          </w:placeholder>
        </w:sdtPr>
        <w:sdtEndPr/>
        <w:sdtContent>
          <w:sdt>
            <w:sdtPr>
              <w:id w:val="515123708"/>
              <w:placeholder>
                <w:docPart w:val="35E7CBA3D64C45C9B2699B6358666A80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4A00C96C" w14:textId="77777777" w:rsidR="00323DAC" w:rsidRPr="00370D5F" w:rsidRDefault="00353460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334756977"/>
          <w:placeholder>
            <w:docPart w:val="1E7E9EFB3B454D7088202F09643490A9"/>
          </w:placeholder>
        </w:sdtPr>
        <w:sdtEndPr/>
        <w:sdtContent>
          <w:sdt>
            <w:sdtPr>
              <w:id w:val="-543519166"/>
              <w:placeholder>
                <w:docPart w:val="A8E48E90C5A341B9A420778443DD9DAA"/>
              </w:placeholder>
            </w:sdtPr>
            <w:sdtEndPr/>
            <w:sdtContent>
              <w:sdt>
                <w:sdtPr>
                  <w:id w:val="-920249017"/>
                  <w:placeholder>
                    <w:docPart w:val="4D1CBA96D36D476F9B9C5175C321A01D"/>
                  </w:placeholder>
                </w:sdtPr>
                <w:sdtEndPr/>
                <w:sdtContent>
                  <w:sdt>
                    <w:sdtPr>
                      <w:id w:val="-1920478538"/>
                      <w:placeholder>
                        <w:docPart w:val="DF3EA4CF40324D1C85D82D95FA55F597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-398137429"/>
          <w:placeholder>
            <w:docPart w:val="B1D3CF7661734BBFB7F127DC17D77FA9"/>
          </w:placeholder>
        </w:sdtPr>
        <w:sdtEndPr/>
        <w:sdtContent>
          <w:sdt>
            <w:sdtPr>
              <w:id w:val="-157312980"/>
              <w:placeholder>
                <w:docPart w:val="2A04973E84CA4875B2BB5047D2A94AD8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1B3C162B" w14:textId="77777777" w:rsidR="00323DAC" w:rsidRPr="00370D5F" w:rsidRDefault="00323DAC" w:rsidP="00323DAC">
      <w:pPr>
        <w:tabs>
          <w:tab w:val="left" w:pos="2700"/>
        </w:tabs>
        <w:spacing w:line="240" w:lineRule="auto"/>
      </w:pPr>
    </w:p>
    <w:p w14:paraId="6B2B329B" w14:textId="77777777" w:rsidR="00323DAC" w:rsidRPr="00370D5F" w:rsidRDefault="00323DAC" w:rsidP="00323DAC">
      <w:pPr>
        <w:pStyle w:val="Listenabsatz"/>
        <w:numPr>
          <w:ilvl w:val="0"/>
          <w:numId w:val="14"/>
        </w:numPr>
        <w:tabs>
          <w:tab w:val="left" w:pos="2700"/>
        </w:tabs>
        <w:adjustRightInd w:val="0"/>
        <w:snapToGrid w:val="0"/>
        <w:spacing w:line="240" w:lineRule="auto"/>
      </w:pPr>
      <w:r w:rsidRPr="00370D5F">
        <w:t>Bitte legen Sie eine Kopie des Diploms bei.</w:t>
      </w:r>
    </w:p>
    <w:p w14:paraId="598951A9" w14:textId="77777777" w:rsidR="00370D5F" w:rsidRDefault="00370D5F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2B332FF2" w14:textId="379BBA34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Aktuelle Arbeitssituation, Erfahrungen als Praxisausbildner</w:t>
      </w:r>
      <w:r w:rsidR="00370D5F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in</w:t>
      </w:r>
    </w:p>
    <w:p w14:paraId="65C32D01" w14:textId="2369E7BB" w:rsidR="00323DAC" w:rsidRDefault="00323DAC" w:rsidP="00370D5F">
      <w:pPr>
        <w:pBdr>
          <w:bottom w:val="dotted" w:sz="4" w:space="1" w:color="auto"/>
          <w:between w:val="dotted" w:sz="4" w:space="1" w:color="auto"/>
        </w:pBdr>
        <w:tabs>
          <w:tab w:val="left" w:pos="2694"/>
          <w:tab w:val="left" w:pos="6237"/>
          <w:tab w:val="left" w:pos="6379"/>
          <w:tab w:val="left" w:pos="8789"/>
        </w:tabs>
        <w:ind w:right="-17"/>
        <w:rPr>
          <w:shd w:val="clear" w:color="auto" w:fill="C0C0C0"/>
        </w:rPr>
      </w:pPr>
      <w:bookmarkStart w:id="4" w:name="_Hlk70948529"/>
      <w:r>
        <w:t>Arbeitgeber</w:t>
      </w:r>
      <w:r w:rsidR="00370D5F">
        <w:t>:</w:t>
      </w:r>
      <w:r>
        <w:t xml:space="preserve">in </w:t>
      </w:r>
      <w:r w:rsidR="00370D5F">
        <w:tab/>
      </w:r>
      <w:sdt>
        <w:sdtPr>
          <w:id w:val="487143748"/>
          <w:placeholder>
            <w:docPart w:val="B1C623D4FFEB445F8308B17479AB116F"/>
          </w:placeholder>
        </w:sdtPr>
        <w:sdtEndPr/>
        <w:sdtContent>
          <w:sdt>
            <w:sdtPr>
              <w:id w:val="1156267772"/>
              <w:placeholder>
                <w:docPart w:val="D8F43565E6D3466F9C10CD782118A379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0BA27441" w14:textId="67542C3C" w:rsidR="00323DAC" w:rsidRDefault="00323DAC" w:rsidP="00370D5F">
      <w:pPr>
        <w:tabs>
          <w:tab w:val="left" w:pos="2694"/>
          <w:tab w:val="left" w:pos="2835"/>
        </w:tabs>
      </w:pPr>
      <w:r>
        <w:t>Adresse Arbeitgeber</w:t>
      </w:r>
      <w:r w:rsidR="00370D5F">
        <w:t>:</w:t>
      </w:r>
      <w:r>
        <w:t>in</w:t>
      </w:r>
      <w:r w:rsidR="00370D5F">
        <w:tab/>
      </w:r>
      <w:sdt>
        <w:sdtPr>
          <w:id w:val="787022683"/>
          <w:placeholder>
            <w:docPart w:val="9FB807CFEC6443F394B5F974315DD66E"/>
          </w:placeholder>
        </w:sdtPr>
        <w:sdtEndPr/>
        <w:sdtContent>
          <w:sdt>
            <w:sdtPr>
              <w:id w:val="225423311"/>
              <w:placeholder>
                <w:docPart w:val="AF12E0FA79EA4737BEF942F0CE2C6CAA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bookmarkEnd w:id="4"/>
    <w:p w14:paraId="7252A2E0" w14:textId="4E8D2C77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6237"/>
          <w:tab w:val="left" w:pos="6379"/>
          <w:tab w:val="left" w:pos="8789"/>
        </w:tabs>
        <w:spacing w:line="280" w:lineRule="atLeast"/>
        <w:ind w:right="-15"/>
        <w:rPr>
          <w:shd w:val="clear" w:color="auto" w:fill="C0C0C0"/>
        </w:rPr>
      </w:pPr>
      <w:r>
        <w:t xml:space="preserve">Angestellt als </w:t>
      </w:r>
      <w:r w:rsidR="00370D5F">
        <w:tab/>
      </w:r>
      <w:sdt>
        <w:sdtPr>
          <w:id w:val="1369646521"/>
          <w:placeholder>
            <w:docPart w:val="9BDD6D8C754949219872ADD5FBD8458C"/>
          </w:placeholder>
        </w:sdtPr>
        <w:sdtEndPr/>
        <w:sdtContent>
          <w:sdt>
            <w:sdtPr>
              <w:id w:val="1893310524"/>
              <w:placeholder>
                <w:docPart w:val="2C7B16B36DBD46158761D3140C6C2E01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  <w:r>
        <w:tab/>
        <w:t xml:space="preserve"> seit </w:t>
      </w:r>
      <w:sdt>
        <w:sdtPr>
          <w:id w:val="429850413"/>
          <w:placeholder>
            <w:docPart w:val="7CF87B49DA6141FB9A6907F33E9F832E"/>
          </w:placeholder>
        </w:sdtPr>
        <w:sdtEndPr/>
        <w:sdtContent>
          <w:sdt>
            <w:sdtPr>
              <w:id w:val="-878694758"/>
              <w:placeholder>
                <w:docPart w:val="798B5F80410F4A1BB17157B2BFC40D98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673F4D3B" w14:textId="16F12C23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2835"/>
        </w:tabs>
        <w:spacing w:line="280" w:lineRule="atLeast"/>
        <w:ind w:right="-15"/>
      </w:pPr>
      <w:r>
        <w:t>Vorerfahrungen als Praxisausbildner</w:t>
      </w:r>
      <w:r w:rsidR="00370D5F">
        <w:t>:</w:t>
      </w:r>
      <w:r>
        <w:t xml:space="preserve">in </w:t>
      </w:r>
      <w:sdt>
        <w:sdtPr>
          <w:id w:val="712245821"/>
          <w:placeholder>
            <w:docPart w:val="16C7E6DBCC334DF785772DBB2EC1779A"/>
          </w:placeholder>
        </w:sdtPr>
        <w:sdtEndPr/>
        <w:sdtContent>
          <w:sdt>
            <w:sdtPr>
              <w:id w:val="604852709"/>
              <w:placeholder>
                <w:docPart w:val="FE2C84AF72244CA1B387436547CA258C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0282B2F8" w14:textId="77777777" w:rsidR="00323DAC" w:rsidRDefault="00323DAC" w:rsidP="00323DAC"/>
    <w:p w14:paraId="6B188219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Praktikum / Praxisausbildung</w:t>
      </w:r>
    </w:p>
    <w:p w14:paraId="2643E728" w14:textId="7F0C2317" w:rsidR="00323DAC" w:rsidRDefault="00323DAC" w:rsidP="00370D5F">
      <w:pPr>
        <w:tabs>
          <w:tab w:val="left" w:pos="2730"/>
        </w:tabs>
      </w:pPr>
      <w:r>
        <w:t>Name des</w:t>
      </w:r>
      <w:r w:rsidR="00370D5F">
        <w:t>:</w:t>
      </w:r>
      <w:r>
        <w:t>der Studierenden</w:t>
      </w:r>
      <w:r>
        <w:tab/>
      </w:r>
      <w:sdt>
        <w:sdtPr>
          <w:id w:val="-390573298"/>
          <w:placeholder>
            <w:docPart w:val="FF858136CADD400A9771BD5A4548D753"/>
          </w:placeholder>
        </w:sdtPr>
        <w:sdtEndPr/>
        <w:sdtContent>
          <w:sdt>
            <w:sdtPr>
              <w:id w:val="-1790570176"/>
              <w:placeholder>
                <w:docPart w:val="73E3CE395CC44EBEA194BD2E154E7004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1607AD7E" w14:textId="77777777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700"/>
          <w:tab w:val="left" w:pos="2730"/>
        </w:tabs>
        <w:spacing w:line="280" w:lineRule="atLeast"/>
        <w:ind w:right="-15"/>
      </w:pPr>
      <w:r>
        <w:t>Beginn der Praxisausbildung</w:t>
      </w:r>
      <w:r>
        <w:tab/>
      </w:r>
      <w:sdt>
        <w:sdtPr>
          <w:id w:val="-323201084"/>
          <w:placeholder>
            <w:docPart w:val="8706F6E3A7F54B32AB03B0C48A743ECE"/>
          </w:placeholder>
        </w:sdtPr>
        <w:sdtEndPr/>
        <w:sdtContent>
          <w:sdt>
            <w:sdtPr>
              <w:id w:val="1459299634"/>
              <w:placeholder>
                <w:docPart w:val="54CA2B908F0348BE80E075F4768CA29B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3F978AF2" w14:textId="77777777" w:rsidR="00323DAC" w:rsidRDefault="00323DAC" w:rsidP="00323DAC"/>
    <w:p w14:paraId="76D2AB47" w14:textId="77777777" w:rsidR="00370D5F" w:rsidRDefault="00370D5F" w:rsidP="00323DAC"/>
    <w:p w14:paraId="33BA4D64" w14:textId="77777777" w:rsidR="00323DAC" w:rsidRPr="00370D5F" w:rsidRDefault="00323DAC" w:rsidP="00323DAC">
      <w:pPr>
        <w:tabs>
          <w:tab w:val="left" w:pos="4500"/>
        </w:tabs>
        <w:spacing w:line="240" w:lineRule="auto"/>
        <w:rPr>
          <w:sz w:val="22"/>
          <w:szCs w:val="22"/>
        </w:rPr>
      </w:pPr>
      <w:r w:rsidRPr="00370D5F">
        <w:rPr>
          <w:b/>
          <w:sz w:val="22"/>
          <w:szCs w:val="22"/>
        </w:rPr>
        <w:t>Ort / Datum</w:t>
      </w:r>
      <w:r w:rsidRPr="00370D5F">
        <w:rPr>
          <w:b/>
          <w:sz w:val="22"/>
          <w:szCs w:val="22"/>
        </w:rPr>
        <w:tab/>
        <w:t>Unterschrift</w:t>
      </w:r>
    </w:p>
    <w:p w14:paraId="19850353" w14:textId="4BA49A6F" w:rsidR="00FB2FC9" w:rsidRDefault="00323DAC" w:rsidP="00323DAC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4320"/>
          <w:tab w:val="left" w:pos="4500"/>
          <w:tab w:val="left" w:pos="8805"/>
        </w:tabs>
        <w:spacing w:line="280" w:lineRule="atLeast"/>
        <w:ind w:right="-15"/>
        <w:rPr>
          <w:sz w:val="56"/>
          <w:szCs w:val="56"/>
          <w:shd w:val="clear" w:color="auto" w:fill="C0C0C0"/>
        </w:rPr>
      </w:pPr>
      <w:r>
        <w:rPr>
          <w:sz w:val="56"/>
          <w:szCs w:val="56"/>
          <w:shd w:val="clear" w:color="auto" w:fill="C0C0C0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  <w:shd w:val="clear" w:color="auto" w:fill="C0C0C0"/>
        </w:rPr>
        <w:tab/>
      </w:r>
    </w:p>
    <w:sectPr w:rsidR="00FB2FC9" w:rsidSect="00323DAC">
      <w:headerReference w:type="default" r:id="rId12"/>
      <w:footerReference w:type="default" r:id="rId13"/>
      <w:type w:val="continuous"/>
      <w:pgSz w:w="11906" w:h="16838" w:code="9"/>
      <w:pgMar w:top="1701" w:right="1202" w:bottom="1134" w:left="189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A8505" w14:textId="77777777" w:rsidR="007A5C6A" w:rsidRPr="00C6782B" w:rsidRDefault="007A5C6A">
      <w:r w:rsidRPr="00C6782B">
        <w:separator/>
      </w:r>
    </w:p>
  </w:endnote>
  <w:endnote w:type="continuationSeparator" w:id="0">
    <w:p w14:paraId="606D5B25" w14:textId="77777777" w:rsidR="007A5C6A" w:rsidRPr="00C6782B" w:rsidRDefault="007A5C6A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20A74" w14:textId="786FA34F" w:rsidR="008B4B9C" w:rsidRPr="00241B6D" w:rsidRDefault="007A5C6A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DD8FC4A" wp14:editId="0895B498">
          <wp:simplePos x="0" y="0"/>
          <wp:positionH relativeFrom="column">
            <wp:posOffset>5664835</wp:posOffset>
          </wp:positionH>
          <wp:positionV relativeFrom="paragraph">
            <wp:posOffset>-632460</wp:posOffset>
          </wp:positionV>
          <wp:extent cx="612000" cy="612000"/>
          <wp:effectExtent l="0" t="0" r="0" b="0"/>
          <wp:wrapNone/>
          <wp:docPr id="120" name="Grafik 12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6634" w:rsidRPr="00241B6D">
      <w:rPr>
        <w:sz w:val="14"/>
        <w:szCs w:val="14"/>
      </w:rPr>
      <w:t xml:space="preserve">Seite 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PAGE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1</w:t>
    </w:r>
    <w:r w:rsidR="00C26634">
      <w:rPr>
        <w:sz w:val="14"/>
        <w:szCs w:val="14"/>
      </w:rPr>
      <w:fldChar w:fldCharType="end"/>
    </w:r>
    <w:r w:rsidR="00C26634" w:rsidRPr="00241B6D">
      <w:rPr>
        <w:sz w:val="14"/>
        <w:szCs w:val="14"/>
      </w:rPr>
      <w:t>/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NUMPAGES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2</w:t>
    </w:r>
    <w:r w:rsidR="00C26634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C47A7" w14:textId="7FB9A320" w:rsidR="00B339EB" w:rsidRPr="005E5D48" w:rsidRDefault="005C631F" w:rsidP="00BE0CB7">
    <w:pPr>
      <w:pStyle w:val="OutputprofileTitle"/>
      <w:tabs>
        <w:tab w:val="left" w:pos="1440"/>
      </w:tabs>
      <w:rPr>
        <w:noProof/>
      </w:rPr>
    </w:pP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"Outputprofile.InternalPath"\*CHARFORMAT \&lt;OawJumpToField value=0/&gt;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t>Fehler! Unbekannter Name für Dokument-Eigenschaft.</w:t>
    </w:r>
    <w:r w:rsidRPr="005E5D48">
      <w:rPr>
        <w:noProof/>
      </w:rPr>
      <w:fldChar w:fldCharType="end"/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"Outputprofile.DraftPathTime"\*CHARFORMAT \OawJumpToField value=0/&gt;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t>Fehler! Unbekannter Name für Dokument-Eigenschaft.</w:t>
    </w:r>
    <w:r w:rsidRPr="005E5D48">
      <w:rPr>
        <w:noProof/>
      </w:rPr>
      <w:fldChar w:fldCharType="end"/>
    </w:r>
    <w:r>
      <w:rPr>
        <w:noProof/>
      </w:rPr>
      <w:tab/>
    </w:r>
  </w:p>
  <w:p w14:paraId="78D5AE34" w14:textId="7F5737B2" w:rsidR="00B339EB" w:rsidRPr="005E5D48" w:rsidRDefault="005C631F" w:rsidP="00F417CB">
    <w:pPr>
      <w:pStyle w:val="OutputprofileText"/>
      <w:rPr>
        <w:noProof/>
      </w:rPr>
    </w:pPr>
    <w:r w:rsidRPr="005E5D48">
      <w:rPr>
        <w:noProof/>
      </w:rPr>
      <w:fldChar w:fldCharType="begin"/>
    </w:r>
    <w:r w:rsidRPr="005E5D48">
      <w:rPr>
        <w:noProof/>
      </w:rPr>
      <w:instrText xml:space="preserve"> IF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"Outputprofile.InternalPath"\*CHARFORMAT 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instrText>Fehler! Unbekannter Name für Dokument-Eigenschaft.</w:instrText>
    </w:r>
    <w:r w:rsidRPr="005E5D48">
      <w:rPr>
        <w:noProof/>
      </w:rPr>
      <w:fldChar w:fldCharType="end"/>
    </w:r>
    <w:r w:rsidRPr="005E5D48">
      <w:rPr>
        <w:noProof/>
      </w:rPr>
      <w:instrText>="" "" "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"dd.MM.yyyy"  \* MERGEFORMAT </w:instrText>
    </w:r>
    <w:r w:rsidRPr="005E5D48">
      <w:rPr>
        <w:noProof/>
      </w:rPr>
      <w:fldChar w:fldCharType="separate"/>
    </w:r>
    <w:r w:rsidR="00C31B5C">
      <w:rPr>
        <w:noProof/>
      </w:rPr>
      <w:instrText>23.08.2007</w:instrText>
    </w:r>
    <w:r w:rsidRPr="005E5D48">
      <w:rPr>
        <w:noProof/>
      </w:rPr>
      <w:fldChar w:fldCharType="end"/>
    </w:r>
    <w:r w:rsidRPr="005E5D48">
      <w:rPr>
        <w:noProof/>
      </w:rPr>
      <w:instrText xml:space="preserve"> -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FILENAME  \* MERGEFORMAT </w:instrText>
    </w:r>
    <w:r w:rsidRPr="005E5D48">
      <w:rPr>
        <w:noProof/>
      </w:rPr>
      <w:fldChar w:fldCharType="separate"/>
    </w:r>
    <w:r w:rsidR="00C31B5C">
      <w:rPr>
        <w:noProof/>
      </w:rPr>
      <w:instrText>Datenblatt für neue PA_Formular.docx</w:instrText>
    </w:r>
    <w:r w:rsidRPr="005E5D48">
      <w:rPr>
        <w:noProof/>
      </w:rPr>
      <w:fldChar w:fldCharType="end"/>
    </w:r>
    <w:r w:rsidRPr="005E5D48">
      <w:rPr>
        <w:noProof/>
      </w:rPr>
      <w:instrText xml:space="preserve">" \* MERGEFORMAT </w:instrText>
    </w:r>
    <w:r w:rsidRPr="005E5D48">
      <w:rPr>
        <w:noProof/>
      </w:rPr>
      <w:fldChar w:fldCharType="separate"/>
    </w:r>
    <w:r w:rsidR="00C31B5C">
      <w:rPr>
        <w:noProof/>
      </w:rPr>
      <w:t>23.08.2007</w:t>
    </w:r>
    <w:r w:rsidR="00C31B5C" w:rsidRPr="005E5D48">
      <w:rPr>
        <w:noProof/>
      </w:rPr>
      <w:t xml:space="preserve"> - </w:t>
    </w:r>
    <w:r w:rsidR="00C31B5C">
      <w:rPr>
        <w:noProof/>
      </w:rPr>
      <w:t>Datenblatt für neue PA_Formular.docx</w:t>
    </w:r>
    <w:r w:rsidRPr="005E5D48">
      <w:rPr>
        <w:noProof/>
      </w:rPr>
      <w:fldChar w:fldCharType="end"/>
    </w:r>
    <w:r w:rsidRPr="005E5D48">
      <w:rPr>
        <w:noProof/>
      </w:rPr>
      <w:fldChar w:fldCharType="begin"/>
    </w:r>
    <w:r w:rsidRPr="005E5D48">
      <w:rPr>
        <w:noProof/>
      </w:rPr>
      <w:instrText xml:space="preserve"> IF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"Outputprofile.DraftPathTime"\*CHARFORMAT 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instrText>Fehler! Unbekannter Name für Dokument-Eigenschaft.</w:instrText>
    </w:r>
    <w:r w:rsidRPr="005E5D48">
      <w:rPr>
        <w:noProof/>
      </w:rPr>
      <w:fldChar w:fldCharType="end"/>
    </w:r>
    <w:r w:rsidRPr="005E5D48">
      <w:rPr>
        <w:noProof/>
      </w:rPr>
      <w:instrText>="" "" "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"dd.MM.yyyy"  \* MERGEFORMAT </w:instrText>
    </w:r>
    <w:r w:rsidRPr="005E5D48">
      <w:rPr>
        <w:noProof/>
      </w:rPr>
      <w:fldChar w:fldCharType="separate"/>
    </w:r>
    <w:r w:rsidR="00C31B5C">
      <w:rPr>
        <w:noProof/>
      </w:rPr>
      <w:instrText>23.08.2007</w:instrText>
    </w:r>
    <w:r w:rsidRPr="005E5D48">
      <w:rPr>
        <w:noProof/>
      </w:rPr>
      <w:fldChar w:fldCharType="end"/>
    </w:r>
    <w:r w:rsidRPr="005E5D48">
      <w:rPr>
        <w:noProof/>
      </w:rPr>
      <w:instrText xml:space="preserve">,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"HH:mm:ss"  \*MERGEFORMAT </w:instrText>
    </w:r>
    <w:r w:rsidRPr="005E5D48">
      <w:rPr>
        <w:noProof/>
      </w:rPr>
      <w:fldChar w:fldCharType="separate"/>
    </w:r>
    <w:r w:rsidR="00C31B5C">
      <w:rPr>
        <w:noProof/>
      </w:rPr>
      <w:instrText>10:57:00</w:instrText>
    </w:r>
    <w:r w:rsidRPr="005E5D48">
      <w:rPr>
        <w:noProof/>
      </w:rPr>
      <w:fldChar w:fldCharType="end"/>
    </w:r>
    <w:r w:rsidRPr="005E5D48">
      <w:rPr>
        <w:noProof/>
      </w:rPr>
      <w:instrText xml:space="preserve"> -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FILENAME  \* MERGEFORMAT </w:instrText>
    </w:r>
    <w:r w:rsidRPr="005E5D48">
      <w:rPr>
        <w:noProof/>
      </w:rPr>
      <w:fldChar w:fldCharType="separate"/>
    </w:r>
    <w:r w:rsidR="00C31B5C">
      <w:rPr>
        <w:noProof/>
      </w:rPr>
      <w:instrText>Datenblatt für neue PA_Formular.docx</w:instrText>
    </w:r>
    <w:r w:rsidRPr="005E5D48">
      <w:rPr>
        <w:noProof/>
      </w:rPr>
      <w:fldChar w:fldCharType="end"/>
    </w:r>
    <w:r w:rsidRPr="005E5D48">
      <w:rPr>
        <w:noProof/>
      </w:rPr>
      <w:instrText xml:space="preserve">" \* MERGEFORMAT </w:instrText>
    </w:r>
    <w:r w:rsidRPr="005E5D48">
      <w:rPr>
        <w:noProof/>
      </w:rPr>
      <w:fldChar w:fldCharType="separate"/>
    </w:r>
    <w:r w:rsidR="00C31B5C">
      <w:rPr>
        <w:noProof/>
      </w:rPr>
      <w:t>23.08.2007</w:t>
    </w:r>
    <w:r w:rsidR="00C31B5C" w:rsidRPr="005E5D48">
      <w:rPr>
        <w:noProof/>
      </w:rPr>
      <w:t xml:space="preserve">, </w:t>
    </w:r>
    <w:r w:rsidR="00C31B5C">
      <w:rPr>
        <w:noProof/>
      </w:rPr>
      <w:t>10:57:00</w:t>
    </w:r>
    <w:r w:rsidR="00C31B5C" w:rsidRPr="005E5D48">
      <w:rPr>
        <w:noProof/>
      </w:rPr>
      <w:t xml:space="preserve"> - </w:t>
    </w:r>
    <w:r w:rsidR="00C31B5C">
      <w:rPr>
        <w:noProof/>
      </w:rPr>
      <w:t>Datenblatt für neue PA_Formular.docx</w:t>
    </w:r>
    <w:r w:rsidRPr="005E5D4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6E7A0" w14:textId="77777777" w:rsidR="007A5C6A" w:rsidRPr="00C6782B" w:rsidRDefault="007A5C6A">
      <w:r w:rsidRPr="00C6782B">
        <w:separator/>
      </w:r>
    </w:p>
  </w:footnote>
  <w:footnote w:type="continuationSeparator" w:id="0">
    <w:p w14:paraId="7ADDF315" w14:textId="77777777" w:rsidR="007A5C6A" w:rsidRPr="00C6782B" w:rsidRDefault="007A5C6A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21FD9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17" name="Grafik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18" name="Grafik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1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06083" w14:textId="5261FBFA" w:rsidR="00B339EB" w:rsidRDefault="00B339EB" w:rsidP="002A76D3">
    <w:bookmarkStart w:id="5" w:name="_DN_Hide_9"/>
  </w:p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5FC439E0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59BD6BB5"/>
    <w:multiLevelType w:val="hybridMultilevel"/>
    <w:tmpl w:val="2D4E7F64"/>
    <w:lvl w:ilvl="0" w:tplc="812E2EEA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214534">
    <w:abstractNumId w:val="5"/>
  </w:num>
  <w:num w:numId="2" w16cid:durableId="1314409577">
    <w:abstractNumId w:val="3"/>
  </w:num>
  <w:num w:numId="3" w16cid:durableId="597979577">
    <w:abstractNumId w:val="2"/>
  </w:num>
  <w:num w:numId="4" w16cid:durableId="370544706">
    <w:abstractNumId w:val="6"/>
  </w:num>
  <w:num w:numId="5" w16cid:durableId="35933990">
    <w:abstractNumId w:val="0"/>
  </w:num>
  <w:num w:numId="6" w16cid:durableId="492330252">
    <w:abstractNumId w:val="0"/>
  </w:num>
  <w:num w:numId="7" w16cid:durableId="1344893650">
    <w:abstractNumId w:val="1"/>
  </w:num>
  <w:num w:numId="8" w16cid:durableId="1846168433">
    <w:abstractNumId w:val="1"/>
  </w:num>
  <w:num w:numId="9" w16cid:durableId="392704473">
    <w:abstractNumId w:val="1"/>
  </w:num>
  <w:num w:numId="10" w16cid:durableId="494037026">
    <w:abstractNumId w:val="1"/>
  </w:num>
  <w:num w:numId="11" w16cid:durableId="1639149118">
    <w:abstractNumId w:val="0"/>
  </w:num>
  <w:num w:numId="12" w16cid:durableId="1530987749">
    <w:abstractNumId w:val="0"/>
  </w:num>
  <w:num w:numId="13" w16cid:durableId="1672296586">
    <w:abstractNumId w:val="7"/>
  </w:num>
  <w:num w:numId="14" w16cid:durableId="146479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hxnZVOvG1WDwRILIPV1blulBZ2kcbi/pbqC/ZB5THZqLn3miw1aH7bwZT4JPn1KTfvlFFHANY3bphoi0P//MQ==" w:salt="a7huasGDM9O88xxgJz/WmQ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C65A5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148E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3DAC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3460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0D5F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15C"/>
    <w:rsid w:val="00453293"/>
    <w:rsid w:val="004575BA"/>
    <w:rsid w:val="00461A28"/>
    <w:rsid w:val="00462A80"/>
    <w:rsid w:val="00467333"/>
    <w:rsid w:val="00467601"/>
    <w:rsid w:val="004701A0"/>
    <w:rsid w:val="00471A74"/>
    <w:rsid w:val="00473CF2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54EA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631F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9AA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6939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45EAA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2BD1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E14D6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39EB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4425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1DA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1B5C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1EE3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56FE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3F20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2FC9"/>
    <w:rsid w:val="00FB31A5"/>
    <w:rsid w:val="00FB3526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BB847785-32F0-4211-807E-BA152E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736939"/>
    <w:pPr>
      <w:keepNext/>
      <w:keepLines/>
      <w:numPr>
        <w:numId w:val="7"/>
      </w:numPr>
      <w:tabs>
        <w:tab w:val="left" w:pos="397"/>
      </w:tabs>
      <w:spacing w:before="36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736939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customXml" Target="../customXml/item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blog.hslu.ch/praxisausbildun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52E5E6D4291443C8715339D763C0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C04AD-3009-49ED-B745-F8B1372CBC8B}"/>
      </w:docPartPr>
      <w:docPartBody>
        <w:p w:rsidR="00AC210B" w:rsidRDefault="00B70621" w:rsidP="00B70621">
          <w:pPr>
            <w:pStyle w:val="452E5E6D4291443C8715339D763C09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102F42662C44FE8A551BDEE7A0B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15BD0-8C18-4346-873C-341F162A53B7}"/>
      </w:docPartPr>
      <w:docPartBody>
        <w:p w:rsidR="00AC210B" w:rsidRDefault="00B70621" w:rsidP="00B70621">
          <w:pPr>
            <w:pStyle w:val="8A102F42662C44FE8A551BDEE7A0B72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19F69967684B029FFD5A6C41A6A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C31C0-A5EB-44FF-A9AE-953B82E3C956}"/>
      </w:docPartPr>
      <w:docPartBody>
        <w:p w:rsidR="00AC210B" w:rsidRDefault="00B70621" w:rsidP="00B70621">
          <w:pPr>
            <w:pStyle w:val="FE19F69967684B029FFD5A6C41A6A6D3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623057F46B00476C9124AE60D1B75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6F372-25E6-41F8-8DF7-4A62288EAE3B}"/>
      </w:docPartPr>
      <w:docPartBody>
        <w:p w:rsidR="00AC210B" w:rsidRDefault="00B70621" w:rsidP="00B70621">
          <w:pPr>
            <w:pStyle w:val="623057F46B00476C9124AE60D1B754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949141D7A140C083AE583C91380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A619F9-0213-4470-948C-5F0665514C07}"/>
      </w:docPartPr>
      <w:docPartBody>
        <w:p w:rsidR="00AC210B" w:rsidRDefault="00B70621" w:rsidP="00B70621">
          <w:pPr>
            <w:pStyle w:val="27949141D7A140C083AE583C913801FC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34E3B9753C524C89B199D0CEB67FE5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7600F-DAC5-4245-986B-A8FC83237723}"/>
      </w:docPartPr>
      <w:docPartBody>
        <w:p w:rsidR="00AC210B" w:rsidRDefault="00B70621" w:rsidP="00B70621">
          <w:pPr>
            <w:pStyle w:val="34E3B9753C524C89B199D0CEB67FE51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E13031208F43E09587645D0002A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69B50-996F-4C7F-8113-8BAABCB1D39D}"/>
      </w:docPartPr>
      <w:docPartBody>
        <w:p w:rsidR="00AC210B" w:rsidRDefault="00B70621" w:rsidP="00B70621">
          <w:pPr>
            <w:pStyle w:val="8CE13031208F43E09587645D0002A2FB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28559B7CEA2E40328B44EABF0FAE5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2F65A-BF74-4D42-BFDE-B619AABEC8E3}"/>
      </w:docPartPr>
      <w:docPartBody>
        <w:p w:rsidR="00AC210B" w:rsidRDefault="00B70621" w:rsidP="00B70621">
          <w:pPr>
            <w:pStyle w:val="28559B7CEA2E40328B44EABF0FAE552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138C75F80047F0BAD15C533BD1D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44850-3565-4A4F-BC81-FA0679AD212B}"/>
      </w:docPartPr>
      <w:docPartBody>
        <w:p w:rsidR="00AC210B" w:rsidRDefault="00B70621" w:rsidP="00B70621">
          <w:pPr>
            <w:pStyle w:val="9F138C75F80047F0BAD15C533BD1D608"/>
          </w:pPr>
          <w:r>
            <w:rPr>
              <w:rStyle w:val="Platzhaltertext"/>
              <w:color w:val="808080" w:themeColor="background1" w:themeShade="80"/>
              <w:highlight w:val="lightGray"/>
            </w:rPr>
            <w:t>Nummer</w:t>
          </w:r>
        </w:p>
      </w:docPartBody>
    </w:docPart>
    <w:docPart>
      <w:docPartPr>
        <w:name w:val="65BE921BC41E415BB6CF1190D780D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E6408-662B-4138-AA11-9CF57EA5AA50}"/>
      </w:docPartPr>
      <w:docPartBody>
        <w:p w:rsidR="00AC210B" w:rsidRDefault="00B70621" w:rsidP="00B70621">
          <w:pPr>
            <w:pStyle w:val="65BE921BC41E415BB6CF1190D780D93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193C3E9023482DBD588D15FE04F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AF80F-8282-46CF-AB97-D530084F8B14}"/>
      </w:docPartPr>
      <w:docPartBody>
        <w:p w:rsidR="00AC210B" w:rsidRDefault="00B70621" w:rsidP="00B70621">
          <w:pPr>
            <w:pStyle w:val="8D193C3E9023482DBD588D15FE04FB95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0FF6FAF2AE704779B3104BD80C0E5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8DFE9-7BF4-49CD-972A-AF7854CC9AC8}"/>
      </w:docPartPr>
      <w:docPartBody>
        <w:p w:rsidR="00AC210B" w:rsidRDefault="00B70621" w:rsidP="00B70621">
          <w:pPr>
            <w:pStyle w:val="0FF6FAF2AE704779B3104BD80C0E5F9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A6C46896C44F10996C74365EBFE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9E65C-0D11-4054-A44B-4B3108B00F63}"/>
      </w:docPartPr>
      <w:docPartBody>
        <w:p w:rsidR="00AC210B" w:rsidRDefault="00B70621" w:rsidP="00B70621">
          <w:pPr>
            <w:pStyle w:val="1BA6C46896C44F10996C74365EBFE7E0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1DAD1C68EC944023972D12528A0D7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21F98-401D-49D4-9BB8-0D55D952930F}"/>
      </w:docPartPr>
      <w:docPartBody>
        <w:p w:rsidR="00AC210B" w:rsidRDefault="00B70621" w:rsidP="00B70621">
          <w:pPr>
            <w:pStyle w:val="1DAD1C68EC944023972D12528A0D7ED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5B22962F564146AEFAAC24AB762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6FB73-E741-47CF-87F0-AC6F8720C403}"/>
      </w:docPartPr>
      <w:docPartBody>
        <w:p w:rsidR="00AC210B" w:rsidRDefault="00B70621" w:rsidP="00B70621">
          <w:pPr>
            <w:pStyle w:val="A45B22962F564146AEFAAC24AB762EAE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C69444EA70A4E1C966C98D1B932F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8C995-DAD3-4E6D-B64B-7F36AE57A288}"/>
      </w:docPartPr>
      <w:docPartBody>
        <w:p w:rsidR="00AC210B" w:rsidRDefault="00B70621" w:rsidP="00B70621">
          <w:pPr>
            <w:pStyle w:val="9C69444EA70A4E1C966C98D1B932F13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96C0D42CE54C29A74CF0D6F5945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5094C-144F-4E55-83D9-951CE977E8BF}"/>
      </w:docPartPr>
      <w:docPartBody>
        <w:p w:rsidR="00AC210B" w:rsidRDefault="00B70621" w:rsidP="00B70621">
          <w:pPr>
            <w:pStyle w:val="BD96C0D42CE54C29A74CF0D6F59459FD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E22279EA651241A88F5E2B977BF26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8F13A-0CD8-40E0-8300-8CF4CA7B546F}"/>
      </w:docPartPr>
      <w:docPartBody>
        <w:p w:rsidR="00AC210B" w:rsidRDefault="00B70621" w:rsidP="00B70621">
          <w:pPr>
            <w:pStyle w:val="E22279EA651241A88F5E2B977BF262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A7A8E937114F90990FDCD141F6A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0B555-ED25-4E4B-B2D1-2D5D62D7A01D}"/>
      </w:docPartPr>
      <w:docPartBody>
        <w:p w:rsidR="00AC210B" w:rsidRDefault="00B70621" w:rsidP="00B70621">
          <w:pPr>
            <w:pStyle w:val="B2A7A8E937114F90990FDCD141F6A244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FEECC153F5074ACB89FAE4C096B47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63BF3-4EC8-40C7-A375-EFB0778EDD80}"/>
      </w:docPartPr>
      <w:docPartBody>
        <w:p w:rsidR="00AC210B" w:rsidRDefault="00B70621" w:rsidP="00B70621">
          <w:pPr>
            <w:pStyle w:val="FEECC153F5074ACB89FAE4C096B47AB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936681609A43E68897749FC709A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7AA0BC-E845-470E-95C2-FB7AD34579A4}"/>
      </w:docPartPr>
      <w:docPartBody>
        <w:p w:rsidR="00AC210B" w:rsidRDefault="00B70621" w:rsidP="00B70621">
          <w:pPr>
            <w:pStyle w:val="B6936681609A43E68897749FC709A202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079F0FEE8BBB480DB6FF77A2567AB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2680E-7D05-4C21-98F0-DD4C0C573735}"/>
      </w:docPartPr>
      <w:docPartBody>
        <w:p w:rsidR="00AC210B" w:rsidRDefault="00B70621" w:rsidP="00B70621">
          <w:pPr>
            <w:pStyle w:val="079F0FEE8BBB480DB6FF77A2567AB4F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191B54B3AA438982473F50D9787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4118-59BC-439B-A037-5532B3868576}"/>
      </w:docPartPr>
      <w:docPartBody>
        <w:p w:rsidR="00AC210B" w:rsidRDefault="00B70621" w:rsidP="00B70621">
          <w:pPr>
            <w:pStyle w:val="54191B54B3AA438982473F50D97873DB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46D955F1D2174158AE35719624863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1E9B0-85E4-47BD-8127-9B5EF90D7587}"/>
      </w:docPartPr>
      <w:docPartBody>
        <w:p w:rsidR="00AC210B" w:rsidRDefault="00B70621" w:rsidP="00B70621">
          <w:pPr>
            <w:pStyle w:val="46D955F1D2174158AE35719624863F45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84AC16B2144AECAB23CF94FC0D5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9AB1A-1840-40C7-AB3F-7B83E1BD2AEB}"/>
      </w:docPartPr>
      <w:docPartBody>
        <w:p w:rsidR="00AC210B" w:rsidRDefault="00B70621" w:rsidP="00B70621">
          <w:pPr>
            <w:pStyle w:val="1C84AC16B2144AECAB23CF94FC0D57A7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1A121E250EA4C36BE723B913AE4D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F2A2E-56E5-41A5-8565-6387B2FB0701}"/>
      </w:docPartPr>
      <w:docPartBody>
        <w:p w:rsidR="00AC210B" w:rsidRDefault="00B70621" w:rsidP="00B70621">
          <w:pPr>
            <w:pStyle w:val="91A121E250EA4C36BE723B913AE4DDC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043A99644D4D5DB2F1E087622A12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9472C-7262-4822-BAA0-5DBDA3FCEB1D}"/>
      </w:docPartPr>
      <w:docPartBody>
        <w:p w:rsidR="00AC210B" w:rsidRDefault="00B70621" w:rsidP="00B70621">
          <w:pPr>
            <w:pStyle w:val="6C043A99644D4D5DB2F1E087622A12C1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4CF0446C97D04508A727A3912A497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62132-4E62-45F9-9472-B6BF6DB394F4}"/>
      </w:docPartPr>
      <w:docPartBody>
        <w:p w:rsidR="00AC210B" w:rsidRDefault="00B70621" w:rsidP="00B70621">
          <w:pPr>
            <w:pStyle w:val="4CF0446C97D04508A727A3912A497E8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77916B29B44503BAA453C641DE0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DD85E-8E00-4E88-BF75-C85B910BAFC0}"/>
      </w:docPartPr>
      <w:docPartBody>
        <w:p w:rsidR="00AC210B" w:rsidRDefault="00B70621" w:rsidP="00B70621">
          <w:pPr>
            <w:pStyle w:val="6D77916B29B44503BAA453C641DE07A7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EAB2A057FF8B444BB0E2330891127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C6C5B3-484C-445E-976E-BDF438E032BA}"/>
      </w:docPartPr>
      <w:docPartBody>
        <w:p w:rsidR="00AC210B" w:rsidRDefault="00B70621" w:rsidP="00B70621">
          <w:pPr>
            <w:pStyle w:val="EAB2A057FF8B444BB0E2330891127F75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56F56317DC45B288DBD38502E31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F3A3C-7370-4397-9D22-0D2D241B5C7F}"/>
      </w:docPartPr>
      <w:docPartBody>
        <w:p w:rsidR="00AC210B" w:rsidRDefault="00B70621" w:rsidP="00B70621">
          <w:pPr>
            <w:pStyle w:val="7556F56317DC45B288DBD38502E31F82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FE142C74D5954132BAF937535718D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62942-DB1B-4324-92CD-82BD8FEB96C8}"/>
      </w:docPartPr>
      <w:docPartBody>
        <w:p w:rsidR="00AC210B" w:rsidRDefault="00B70621" w:rsidP="00B70621">
          <w:pPr>
            <w:pStyle w:val="FE142C74D5954132BAF937535718D8F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58F8E644CF4985929645B6D3CCA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0D0A7-0B84-4666-922E-C4AC096A8A5A}"/>
      </w:docPartPr>
      <w:docPartBody>
        <w:p w:rsidR="00AC210B" w:rsidRDefault="00B70621" w:rsidP="00B70621">
          <w:pPr>
            <w:pStyle w:val="1E58F8E644CF4985929645B6D3CCA63D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75D39885CAA745E7B94DDC1449B7E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62DCB-6A84-4DEE-9DB8-B214E68B76C1}"/>
      </w:docPartPr>
      <w:docPartBody>
        <w:p w:rsidR="00AC210B" w:rsidRDefault="00B70621" w:rsidP="00B70621">
          <w:pPr>
            <w:pStyle w:val="75D39885CAA745E7B94DDC1449B7E66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5E1177787945269013D6355A062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A625B-FA85-49A1-9F69-7B09A8E1F54F}"/>
      </w:docPartPr>
      <w:docPartBody>
        <w:p w:rsidR="00AC210B" w:rsidRDefault="00B70621" w:rsidP="00B70621">
          <w:pPr>
            <w:pStyle w:val="235E1177787945269013D6355A0624DF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4C4600FA2E3A48958EAC662EA473C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4A9D-EC3A-41FE-B288-6DCAF6B848C1}"/>
      </w:docPartPr>
      <w:docPartBody>
        <w:p w:rsidR="00AC210B" w:rsidRDefault="00B70621" w:rsidP="00B70621">
          <w:pPr>
            <w:pStyle w:val="4C4600FA2E3A48958EAC662EA473CE8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4A7D944D84430DB884C39B79315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1F5FA-9F4B-40EB-A9D3-27674881098C}"/>
      </w:docPartPr>
      <w:docPartBody>
        <w:p w:rsidR="00AC210B" w:rsidRDefault="00B70621" w:rsidP="00B70621">
          <w:pPr>
            <w:pStyle w:val="604A7D944D84430DB884C39B79315ABA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0F7917D9C134408494E05D8122A88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A898E-952B-4524-A9DC-EF61D8DE237A}"/>
      </w:docPartPr>
      <w:docPartBody>
        <w:p w:rsidR="00AC210B" w:rsidRDefault="00B70621" w:rsidP="00B70621">
          <w:pPr>
            <w:pStyle w:val="0F7917D9C134408494E05D8122A887E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5CDD05CD084B208C3BB1EDE0911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8AE67-9D28-4DB0-B784-2C0563F292A0}"/>
      </w:docPartPr>
      <w:docPartBody>
        <w:p w:rsidR="00AC210B" w:rsidRDefault="00B70621" w:rsidP="00B70621">
          <w:pPr>
            <w:pStyle w:val="685CDD05CD084B208C3BB1EDE0911040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58126C4D225D4941A20A4419CB257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C8E35-6A96-45C4-A745-D595D8C52129}"/>
      </w:docPartPr>
      <w:docPartBody>
        <w:p w:rsidR="00AC210B" w:rsidRDefault="00B70621" w:rsidP="00B70621">
          <w:pPr>
            <w:pStyle w:val="58126C4D225D4941A20A4419CB257B7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5AF7A8FF3A440CA8B7A8EE29F6F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24316-F48A-4987-843F-F80E8B9D1441}"/>
      </w:docPartPr>
      <w:docPartBody>
        <w:p w:rsidR="00AC210B" w:rsidRDefault="00B70621" w:rsidP="00B70621">
          <w:pPr>
            <w:pStyle w:val="B65AF7A8FF3A440CA8B7A8EE29F6F9D7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4668963871B54743836BB4FB4364A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A0097-FB21-45DF-8329-0C308C17525C}"/>
      </w:docPartPr>
      <w:docPartBody>
        <w:p w:rsidR="00AC210B" w:rsidRDefault="00B70621" w:rsidP="00B70621">
          <w:pPr>
            <w:pStyle w:val="4668963871B54743836BB4FB4364A076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CA6C6D34CF478B9C16EA2A32BA5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DBC97-3644-4F63-BA00-C98F2CF1DA3E}"/>
      </w:docPartPr>
      <w:docPartBody>
        <w:p w:rsidR="00AC210B" w:rsidRDefault="00B70621" w:rsidP="00B70621">
          <w:pPr>
            <w:pStyle w:val="9CCA6C6D34CF478B9C16EA2A32BA5B0E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A2D524EEE2764C75B24B023E60F6F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FDA7E-98D9-4849-A0D9-5D2081F02E19}"/>
      </w:docPartPr>
      <w:docPartBody>
        <w:p w:rsidR="00AC210B" w:rsidRDefault="00B70621" w:rsidP="00B70621">
          <w:pPr>
            <w:pStyle w:val="A2D524EEE2764C75B24B023E60F6FC6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53622219D847A8A26DEF2D4B31D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A8775-1D51-4114-AC6B-BA94D43079B4}"/>
      </w:docPartPr>
      <w:docPartBody>
        <w:p w:rsidR="00AC210B" w:rsidRDefault="00B70621" w:rsidP="00B70621">
          <w:pPr>
            <w:pStyle w:val="F653622219D847A8A26DEF2D4B31D808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FCE211456654320B16DB80C701E4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D6106-9B0C-490C-B326-FD18C11CAB9C}"/>
      </w:docPartPr>
      <w:docPartBody>
        <w:p w:rsidR="00AC210B" w:rsidRDefault="00B70621" w:rsidP="00B70621">
          <w:pPr>
            <w:pStyle w:val="9FCE211456654320B16DB80C701E4F6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C812C696BB46109C98C10008DBA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F6811-B4A3-4C37-86F2-AC2327D6963B}"/>
      </w:docPartPr>
      <w:docPartBody>
        <w:p w:rsidR="00AC210B" w:rsidRDefault="00B70621" w:rsidP="00B70621">
          <w:pPr>
            <w:pStyle w:val="4CC812C696BB46109C98C10008DBA5F2"/>
          </w:pPr>
          <w:r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5475F5486EA34465BDCFCE53475B1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717E9-3F58-47D7-BAB0-CC5131D9A731}"/>
      </w:docPartPr>
      <w:docPartBody>
        <w:p w:rsidR="00AC210B" w:rsidRDefault="00B70621" w:rsidP="00B70621">
          <w:pPr>
            <w:pStyle w:val="5475F5486EA34465BDCFCE53475B165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587E25A497146128C7B24F6D83BB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0F05C-F183-4AB9-B04F-5EBCC72822B5}"/>
      </w:docPartPr>
      <w:docPartBody>
        <w:p w:rsidR="00AC210B" w:rsidRDefault="00B70621" w:rsidP="00B70621">
          <w:pPr>
            <w:pStyle w:val="1587E25A497146128C7B24F6D83BBBFF"/>
          </w:pPr>
          <w:r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DA1DB3B71B664D1089721F3584739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B54F8-1194-4EA9-AB4F-9D723BCB2478}"/>
      </w:docPartPr>
      <w:docPartBody>
        <w:p w:rsidR="00AC210B" w:rsidRDefault="00B70621" w:rsidP="00B70621">
          <w:pPr>
            <w:pStyle w:val="DA1DB3B71B664D1089721F358473916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56AE55F04E4694A192DCEAFA2F4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898A4-DDA0-4C79-A528-A18A7F681639}"/>
      </w:docPartPr>
      <w:docPartBody>
        <w:p w:rsidR="00AC210B" w:rsidRDefault="00B70621" w:rsidP="00B70621">
          <w:pPr>
            <w:pStyle w:val="DD56AE55F04E4694A192DCEAFA2F4BDF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3D1B166C8A914921980B442B1F8EA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904BA-3FEF-4A83-8982-47ADBAEDC663}"/>
      </w:docPartPr>
      <w:docPartBody>
        <w:p w:rsidR="00AC210B" w:rsidRDefault="00B70621" w:rsidP="00B70621">
          <w:pPr>
            <w:pStyle w:val="3D1B166C8A914921980B442B1F8EA0D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AE16AEDE0D4EB1B3DD0E472DBEE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31CF6-2A57-46A6-A358-ECFD16E7C73F}"/>
      </w:docPartPr>
      <w:docPartBody>
        <w:p w:rsidR="00AC210B" w:rsidRDefault="00B70621" w:rsidP="00B70621">
          <w:pPr>
            <w:pStyle w:val="3EAE16AEDE0D4EB1B3DD0E472DBEEC24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02007FD671804AC29E34A85E5A67B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B3E8A5-7C95-4C46-AFB6-77ED7836D49E}"/>
      </w:docPartPr>
      <w:docPartBody>
        <w:p w:rsidR="00AC210B" w:rsidRDefault="00B70621" w:rsidP="00B70621">
          <w:pPr>
            <w:pStyle w:val="02007FD671804AC29E34A85E5A67B0A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36795BADFB4B6492B00B183BE0E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F6FF4-0ECA-43B6-B0CF-21B97053878A}"/>
      </w:docPartPr>
      <w:docPartBody>
        <w:p w:rsidR="00AC210B" w:rsidRDefault="00B70621" w:rsidP="00B70621">
          <w:pPr>
            <w:pStyle w:val="9B36795BADFB4B6492B00B183BE0E69C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859FD7DE4D7F41A8A9C0B5D1E1312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D5F95-C9C3-4220-A931-F470A5415E59}"/>
      </w:docPartPr>
      <w:docPartBody>
        <w:p w:rsidR="00AC210B" w:rsidRDefault="00B70621" w:rsidP="00B70621">
          <w:pPr>
            <w:pStyle w:val="859FD7DE4D7F41A8A9C0B5D1E1312D94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1AE18156B8474D8DC3D8DEC0F1E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C01CE-5535-4E98-89FB-51097428B018}"/>
      </w:docPartPr>
      <w:docPartBody>
        <w:p w:rsidR="00AC210B" w:rsidRDefault="00B70621" w:rsidP="00B70621">
          <w:pPr>
            <w:pStyle w:val="9F1AE18156B8474D8DC3D8DEC0F1E7E8"/>
          </w:pPr>
          <w:r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ABB15D144BFA42E88716F45867EB2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924B9-72F5-4512-AE96-9BB9EE1A4A9F}"/>
      </w:docPartPr>
      <w:docPartBody>
        <w:p w:rsidR="00AC210B" w:rsidRDefault="00B70621" w:rsidP="00B70621">
          <w:pPr>
            <w:pStyle w:val="ABB15D144BFA42E88716F45867EB2BD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D24F639FDA410B9D1930D3CCA3A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72440-D819-444B-BF36-0D38B35D7B15}"/>
      </w:docPartPr>
      <w:docPartBody>
        <w:p w:rsidR="00AC210B" w:rsidRDefault="00B70621" w:rsidP="00B70621">
          <w:pPr>
            <w:pStyle w:val="35D24F639FDA410B9D1930D3CCA3A1A5"/>
          </w:pPr>
          <w:r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44A484CE64854727B0E7FC693B719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4CEAB-E305-478B-BB51-EA595C77E574}"/>
      </w:docPartPr>
      <w:docPartBody>
        <w:p w:rsidR="00AC210B" w:rsidRDefault="00B70621" w:rsidP="00B70621">
          <w:pPr>
            <w:pStyle w:val="44A484CE64854727B0E7FC693B719DE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533FCD7A1F4DCD9E7E21DFC13FB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9CD19-C102-45C7-BCFD-D29EB25625D8}"/>
      </w:docPartPr>
      <w:docPartBody>
        <w:p w:rsidR="00AC210B" w:rsidRDefault="00B70621" w:rsidP="00B70621">
          <w:pPr>
            <w:pStyle w:val="9C533FCD7A1F4DCD9E7E21DFC13FB110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0CF49555BA6242ADB1A9DA9FDE6E2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F37BA-8FC5-4224-B83D-6DD073BC8961}"/>
      </w:docPartPr>
      <w:docPartBody>
        <w:p w:rsidR="00AC210B" w:rsidRDefault="00B70621" w:rsidP="00B70621">
          <w:pPr>
            <w:pStyle w:val="0CF49555BA6242ADB1A9DA9FDE6E205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E7CBA3D64C45C9B2699B6358666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839BE-0CEA-40D1-A974-FB5470D0D54E}"/>
      </w:docPartPr>
      <w:docPartBody>
        <w:p w:rsidR="00AC210B" w:rsidRDefault="00B70621" w:rsidP="00B70621">
          <w:pPr>
            <w:pStyle w:val="35E7CBA3D64C45C9B2699B6358666A80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1E7E9EFB3B454D7088202F09643490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36DCD-380B-4CB9-8D87-C29D2AD9B98A}"/>
      </w:docPartPr>
      <w:docPartBody>
        <w:p w:rsidR="00AC210B" w:rsidRDefault="00B70621" w:rsidP="00B70621">
          <w:pPr>
            <w:pStyle w:val="1E7E9EFB3B454D7088202F09643490A9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E48E90C5A341B9A420778443DD9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61C31-0BD1-4927-8D95-B8E1EB7B5FE3}"/>
      </w:docPartPr>
      <w:docPartBody>
        <w:p w:rsidR="00AC210B" w:rsidRDefault="00B70621" w:rsidP="00B70621">
          <w:pPr>
            <w:pStyle w:val="A8E48E90C5A341B9A420778443DD9DAA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4D1CBA96D36D476F9B9C5175C321A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515778-9524-4928-8FD0-F8333EA3CCF7}"/>
      </w:docPartPr>
      <w:docPartBody>
        <w:p w:rsidR="00AC210B" w:rsidRDefault="00B70621" w:rsidP="00B70621">
          <w:pPr>
            <w:pStyle w:val="4D1CBA96D36D476F9B9C5175C321A01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3EA4CF40324D1C85D82D95FA55F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DA4DB-15E6-4316-8203-8CE32B36D917}"/>
      </w:docPartPr>
      <w:docPartBody>
        <w:p w:rsidR="00AC210B" w:rsidRDefault="00B70621" w:rsidP="00B70621">
          <w:pPr>
            <w:pStyle w:val="DF3EA4CF40324D1C85D82D95FA55F597"/>
          </w:pPr>
          <w:r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B1D3CF7661734BBFB7F127DC17D77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B9DFB-127D-416E-B31E-3FCC84AE633B}"/>
      </w:docPartPr>
      <w:docPartBody>
        <w:p w:rsidR="00AC210B" w:rsidRDefault="00B70621" w:rsidP="00B70621">
          <w:pPr>
            <w:pStyle w:val="B1D3CF7661734BBFB7F127DC17D77FA9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04973E84CA4875B2BB5047D2A94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41614-47BE-4B3B-8369-FBF0E51D27BF}"/>
      </w:docPartPr>
      <w:docPartBody>
        <w:p w:rsidR="00AC210B" w:rsidRDefault="00B70621" w:rsidP="00B70621">
          <w:pPr>
            <w:pStyle w:val="2A04973E84CA4875B2BB5047D2A94AD8"/>
          </w:pPr>
          <w:r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B1C623D4FFEB445F8308B17479AB1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C122E-A724-4750-8D81-4DEF4AA3D079}"/>
      </w:docPartPr>
      <w:docPartBody>
        <w:p w:rsidR="00AC210B" w:rsidRDefault="00B70621" w:rsidP="00B70621">
          <w:pPr>
            <w:pStyle w:val="B1C623D4FFEB445F8308B17479AB116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F43565E6D3466F9C10CD782118A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82380-A39C-4960-A7B6-C0C62997C8A7}"/>
      </w:docPartPr>
      <w:docPartBody>
        <w:p w:rsidR="00AC210B" w:rsidRDefault="00B70621" w:rsidP="00B70621">
          <w:pPr>
            <w:pStyle w:val="D8F43565E6D3466F9C10CD782118A379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FB807CFEC6443F394B5F974315DD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143B0-3A99-4C3D-B55E-3FFB169AB6D3}"/>
      </w:docPartPr>
      <w:docPartBody>
        <w:p w:rsidR="00AC210B" w:rsidRDefault="00B70621" w:rsidP="00B70621">
          <w:pPr>
            <w:pStyle w:val="9FB807CFEC6443F394B5F974315DD66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2E0FA79EA4737BEF942F0CE2C6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5F7E9-B2FB-4ED8-B344-E80BA3AAE440}"/>
      </w:docPartPr>
      <w:docPartBody>
        <w:p w:rsidR="00AC210B" w:rsidRDefault="00B70621" w:rsidP="00B70621">
          <w:pPr>
            <w:pStyle w:val="AF12E0FA79EA4737BEF942F0CE2C6CAA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BDD6D8C754949219872ADD5FBD84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7C9E1-610F-493D-9EE2-E359FF532379}"/>
      </w:docPartPr>
      <w:docPartBody>
        <w:p w:rsidR="00AC210B" w:rsidRDefault="00B70621" w:rsidP="00B70621">
          <w:pPr>
            <w:pStyle w:val="9BDD6D8C754949219872ADD5FBD8458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7B16B36DBD46158761D3140C6C2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CC63F-871E-4657-B89E-37803E27E7D3}"/>
      </w:docPartPr>
      <w:docPartBody>
        <w:p w:rsidR="00AC210B" w:rsidRDefault="00B70621" w:rsidP="00B70621">
          <w:pPr>
            <w:pStyle w:val="2C7B16B36DBD46158761D3140C6C2E01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7CF87B49DA6141FB9A6907F33E9F8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2D6CC-3E91-4357-B1F8-3A02A367E368}"/>
      </w:docPartPr>
      <w:docPartBody>
        <w:p w:rsidR="00AC210B" w:rsidRDefault="00B70621" w:rsidP="00B70621">
          <w:pPr>
            <w:pStyle w:val="7CF87B49DA6141FB9A6907F33E9F832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8B5F80410F4A1BB17157B2BFC40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AE271-F0BB-459F-A713-6A989F6ECCC3}"/>
      </w:docPartPr>
      <w:docPartBody>
        <w:p w:rsidR="00AC210B" w:rsidRDefault="00B70621" w:rsidP="00B70621">
          <w:pPr>
            <w:pStyle w:val="798B5F80410F4A1BB17157B2BFC40D98"/>
          </w:pPr>
          <w:r>
            <w:rPr>
              <w:color w:val="808080" w:themeColor="background1" w:themeShade="80"/>
              <w:sz w:val="18"/>
              <w:szCs w:val="18"/>
              <w:highlight w:val="lightGray"/>
            </w:rPr>
            <w:t>Jahr</w:t>
          </w:r>
        </w:p>
      </w:docPartBody>
    </w:docPart>
    <w:docPart>
      <w:docPartPr>
        <w:name w:val="16C7E6DBCC334DF785772DBB2EC17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31631-1CDF-4598-9393-A08700C9329E}"/>
      </w:docPartPr>
      <w:docPartBody>
        <w:p w:rsidR="00AC210B" w:rsidRDefault="00B70621" w:rsidP="00B70621">
          <w:pPr>
            <w:pStyle w:val="16C7E6DBCC334DF785772DBB2EC1779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2C84AF72244CA1B387436547CA2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4F61D-C66D-4229-989A-1B14C54D5B66}"/>
      </w:docPartPr>
      <w:docPartBody>
        <w:p w:rsidR="00AC210B" w:rsidRDefault="00B70621" w:rsidP="00B70621">
          <w:pPr>
            <w:pStyle w:val="FE2C84AF72244CA1B387436547CA258C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FF858136CADD400A9771BD5A4548D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1CA32-5F9E-4727-98A8-7317F3D42278}"/>
      </w:docPartPr>
      <w:docPartBody>
        <w:p w:rsidR="00AC210B" w:rsidRDefault="00B70621" w:rsidP="00B70621">
          <w:pPr>
            <w:pStyle w:val="FF858136CADD400A9771BD5A4548D75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E3CE395CC44EBEA194BD2E154E7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DAD53-7CDE-41E3-A709-C82AD067E4EB}"/>
      </w:docPartPr>
      <w:docPartBody>
        <w:p w:rsidR="00AC210B" w:rsidRDefault="00B70621" w:rsidP="00B70621">
          <w:pPr>
            <w:pStyle w:val="73E3CE395CC44EBEA194BD2E154E7004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8706F6E3A7F54B32AB03B0C48A743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CFA7F6-10A7-4480-8064-0A0765056572}"/>
      </w:docPartPr>
      <w:docPartBody>
        <w:p w:rsidR="00AC210B" w:rsidRDefault="00B70621" w:rsidP="00B70621">
          <w:pPr>
            <w:pStyle w:val="8706F6E3A7F54B32AB03B0C48A743EC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CA2B908F0348BE80E075F4768CA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CE3-C063-4124-8272-DD83AF41B9CE}"/>
      </w:docPartPr>
      <w:docPartBody>
        <w:p w:rsidR="00AC210B" w:rsidRDefault="00B70621" w:rsidP="00B70621">
          <w:pPr>
            <w:pStyle w:val="54CA2B908F0348BE80E075F4768CA29B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609E4734CEB14C59A23F6E881B3DD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A874F-4885-40AB-A706-04E64374FA7D}"/>
      </w:docPartPr>
      <w:docPartBody>
        <w:p w:rsidR="00880073" w:rsidRDefault="00880073" w:rsidP="00880073">
          <w:pPr>
            <w:pStyle w:val="609E4734CEB14C59A23F6E881B3DDD4A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21"/>
    <w:rsid w:val="001F148E"/>
    <w:rsid w:val="004A54EA"/>
    <w:rsid w:val="00880073"/>
    <w:rsid w:val="00AC210B"/>
    <w:rsid w:val="00B70621"/>
    <w:rsid w:val="00C6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0073"/>
  </w:style>
  <w:style w:type="paragraph" w:customStyle="1" w:styleId="452E5E6D4291443C8715339D763C09C2">
    <w:name w:val="452E5E6D4291443C8715339D763C09C2"/>
    <w:rsid w:val="00B70621"/>
  </w:style>
  <w:style w:type="paragraph" w:customStyle="1" w:styleId="8A102F42662C44FE8A551BDEE7A0B72E">
    <w:name w:val="8A102F42662C44FE8A551BDEE7A0B72E"/>
    <w:rsid w:val="00B70621"/>
  </w:style>
  <w:style w:type="paragraph" w:customStyle="1" w:styleId="FE19F69967684B029FFD5A6C41A6A6D3">
    <w:name w:val="FE19F69967684B029FFD5A6C41A6A6D3"/>
    <w:rsid w:val="00B70621"/>
  </w:style>
  <w:style w:type="paragraph" w:customStyle="1" w:styleId="623057F46B00476C9124AE60D1B75452">
    <w:name w:val="623057F46B00476C9124AE60D1B75452"/>
    <w:rsid w:val="00B70621"/>
  </w:style>
  <w:style w:type="paragraph" w:customStyle="1" w:styleId="27949141D7A140C083AE583C913801FC">
    <w:name w:val="27949141D7A140C083AE583C913801FC"/>
    <w:rsid w:val="00B70621"/>
  </w:style>
  <w:style w:type="paragraph" w:customStyle="1" w:styleId="34E3B9753C524C89B199D0CEB67FE51D">
    <w:name w:val="34E3B9753C524C89B199D0CEB67FE51D"/>
    <w:rsid w:val="00B70621"/>
  </w:style>
  <w:style w:type="paragraph" w:customStyle="1" w:styleId="8CE13031208F43E09587645D0002A2FB">
    <w:name w:val="8CE13031208F43E09587645D0002A2FB"/>
    <w:rsid w:val="00B70621"/>
  </w:style>
  <w:style w:type="paragraph" w:customStyle="1" w:styleId="28559B7CEA2E40328B44EABF0FAE5528">
    <w:name w:val="28559B7CEA2E40328B44EABF0FAE5528"/>
    <w:rsid w:val="00B70621"/>
  </w:style>
  <w:style w:type="paragraph" w:customStyle="1" w:styleId="9F138C75F80047F0BAD15C533BD1D608">
    <w:name w:val="9F138C75F80047F0BAD15C533BD1D608"/>
    <w:rsid w:val="00B70621"/>
  </w:style>
  <w:style w:type="paragraph" w:customStyle="1" w:styleId="65BE921BC41E415BB6CF1190D780D938">
    <w:name w:val="65BE921BC41E415BB6CF1190D780D938"/>
    <w:rsid w:val="00B70621"/>
  </w:style>
  <w:style w:type="paragraph" w:customStyle="1" w:styleId="8D193C3E9023482DBD588D15FE04FB95">
    <w:name w:val="8D193C3E9023482DBD588D15FE04FB95"/>
    <w:rsid w:val="00B70621"/>
  </w:style>
  <w:style w:type="paragraph" w:customStyle="1" w:styleId="0FF6FAF2AE704779B3104BD80C0E5F9C">
    <w:name w:val="0FF6FAF2AE704779B3104BD80C0E5F9C"/>
    <w:rsid w:val="00B70621"/>
  </w:style>
  <w:style w:type="paragraph" w:customStyle="1" w:styleId="1BA6C46896C44F10996C74365EBFE7E0">
    <w:name w:val="1BA6C46896C44F10996C74365EBFE7E0"/>
    <w:rsid w:val="00B70621"/>
  </w:style>
  <w:style w:type="paragraph" w:customStyle="1" w:styleId="1DAD1C68EC944023972D12528A0D7EDC">
    <w:name w:val="1DAD1C68EC944023972D12528A0D7EDC"/>
    <w:rsid w:val="00B70621"/>
  </w:style>
  <w:style w:type="paragraph" w:customStyle="1" w:styleId="A45B22962F564146AEFAAC24AB762EAE">
    <w:name w:val="A45B22962F564146AEFAAC24AB762EAE"/>
    <w:rsid w:val="00B70621"/>
  </w:style>
  <w:style w:type="paragraph" w:customStyle="1" w:styleId="9C69444EA70A4E1C966C98D1B932F13E">
    <w:name w:val="9C69444EA70A4E1C966C98D1B932F13E"/>
    <w:rsid w:val="00B70621"/>
  </w:style>
  <w:style w:type="paragraph" w:customStyle="1" w:styleId="BD96C0D42CE54C29A74CF0D6F59459FD">
    <w:name w:val="BD96C0D42CE54C29A74CF0D6F59459FD"/>
    <w:rsid w:val="00B70621"/>
  </w:style>
  <w:style w:type="paragraph" w:customStyle="1" w:styleId="E22279EA651241A88F5E2B977BF26262">
    <w:name w:val="E22279EA651241A88F5E2B977BF26262"/>
    <w:rsid w:val="00B70621"/>
  </w:style>
  <w:style w:type="paragraph" w:customStyle="1" w:styleId="B2A7A8E937114F90990FDCD141F6A244">
    <w:name w:val="B2A7A8E937114F90990FDCD141F6A244"/>
    <w:rsid w:val="00B70621"/>
  </w:style>
  <w:style w:type="paragraph" w:customStyle="1" w:styleId="FEECC153F5074ACB89FAE4C096B47AB1">
    <w:name w:val="FEECC153F5074ACB89FAE4C096B47AB1"/>
    <w:rsid w:val="00B70621"/>
  </w:style>
  <w:style w:type="paragraph" w:customStyle="1" w:styleId="B6936681609A43E68897749FC709A202">
    <w:name w:val="B6936681609A43E68897749FC709A202"/>
    <w:rsid w:val="00B70621"/>
  </w:style>
  <w:style w:type="paragraph" w:customStyle="1" w:styleId="079F0FEE8BBB480DB6FF77A2567AB4FD">
    <w:name w:val="079F0FEE8BBB480DB6FF77A2567AB4FD"/>
    <w:rsid w:val="00B70621"/>
  </w:style>
  <w:style w:type="paragraph" w:customStyle="1" w:styleId="54191B54B3AA438982473F50D97873DB">
    <w:name w:val="54191B54B3AA438982473F50D97873DB"/>
    <w:rsid w:val="00B70621"/>
  </w:style>
  <w:style w:type="paragraph" w:customStyle="1" w:styleId="46D955F1D2174158AE35719624863F45">
    <w:name w:val="46D955F1D2174158AE35719624863F45"/>
    <w:rsid w:val="00B70621"/>
  </w:style>
  <w:style w:type="paragraph" w:customStyle="1" w:styleId="1C84AC16B2144AECAB23CF94FC0D57A7">
    <w:name w:val="1C84AC16B2144AECAB23CF94FC0D57A7"/>
    <w:rsid w:val="00B70621"/>
  </w:style>
  <w:style w:type="paragraph" w:customStyle="1" w:styleId="91A121E250EA4C36BE723B913AE4DDC8">
    <w:name w:val="91A121E250EA4C36BE723B913AE4DDC8"/>
    <w:rsid w:val="00B70621"/>
  </w:style>
  <w:style w:type="paragraph" w:customStyle="1" w:styleId="6C043A99644D4D5DB2F1E087622A12C1">
    <w:name w:val="6C043A99644D4D5DB2F1E087622A12C1"/>
    <w:rsid w:val="00B70621"/>
  </w:style>
  <w:style w:type="paragraph" w:customStyle="1" w:styleId="4CF0446C97D04508A727A3912A497E88">
    <w:name w:val="4CF0446C97D04508A727A3912A497E88"/>
    <w:rsid w:val="00B70621"/>
  </w:style>
  <w:style w:type="paragraph" w:customStyle="1" w:styleId="6D77916B29B44503BAA453C641DE07A7">
    <w:name w:val="6D77916B29B44503BAA453C641DE07A7"/>
    <w:rsid w:val="00B70621"/>
  </w:style>
  <w:style w:type="paragraph" w:customStyle="1" w:styleId="EAB2A057FF8B444BB0E2330891127F75">
    <w:name w:val="EAB2A057FF8B444BB0E2330891127F75"/>
    <w:rsid w:val="00B70621"/>
  </w:style>
  <w:style w:type="paragraph" w:customStyle="1" w:styleId="7556F56317DC45B288DBD38502E31F82">
    <w:name w:val="7556F56317DC45B288DBD38502E31F82"/>
    <w:rsid w:val="00B70621"/>
  </w:style>
  <w:style w:type="paragraph" w:customStyle="1" w:styleId="FE142C74D5954132BAF937535718D8FC">
    <w:name w:val="FE142C74D5954132BAF937535718D8FC"/>
    <w:rsid w:val="00B70621"/>
  </w:style>
  <w:style w:type="paragraph" w:customStyle="1" w:styleId="1E58F8E644CF4985929645B6D3CCA63D">
    <w:name w:val="1E58F8E644CF4985929645B6D3CCA63D"/>
    <w:rsid w:val="00B70621"/>
  </w:style>
  <w:style w:type="paragraph" w:customStyle="1" w:styleId="75D39885CAA745E7B94DDC1449B7E66F">
    <w:name w:val="75D39885CAA745E7B94DDC1449B7E66F"/>
    <w:rsid w:val="00B70621"/>
  </w:style>
  <w:style w:type="paragraph" w:customStyle="1" w:styleId="235E1177787945269013D6355A0624DF">
    <w:name w:val="235E1177787945269013D6355A0624DF"/>
    <w:rsid w:val="00B70621"/>
  </w:style>
  <w:style w:type="paragraph" w:customStyle="1" w:styleId="4C4600FA2E3A48958EAC662EA473CE81">
    <w:name w:val="4C4600FA2E3A48958EAC662EA473CE81"/>
    <w:rsid w:val="00B70621"/>
  </w:style>
  <w:style w:type="paragraph" w:customStyle="1" w:styleId="604A7D944D84430DB884C39B79315ABA">
    <w:name w:val="604A7D944D84430DB884C39B79315ABA"/>
    <w:rsid w:val="00B70621"/>
  </w:style>
  <w:style w:type="paragraph" w:customStyle="1" w:styleId="0F7917D9C134408494E05D8122A887E2">
    <w:name w:val="0F7917D9C134408494E05D8122A887E2"/>
    <w:rsid w:val="00B70621"/>
  </w:style>
  <w:style w:type="paragraph" w:customStyle="1" w:styleId="685CDD05CD084B208C3BB1EDE0911040">
    <w:name w:val="685CDD05CD084B208C3BB1EDE0911040"/>
    <w:rsid w:val="00B70621"/>
  </w:style>
  <w:style w:type="paragraph" w:customStyle="1" w:styleId="58126C4D225D4941A20A4419CB257B7E">
    <w:name w:val="58126C4D225D4941A20A4419CB257B7E"/>
    <w:rsid w:val="00B70621"/>
  </w:style>
  <w:style w:type="paragraph" w:customStyle="1" w:styleId="B65AF7A8FF3A440CA8B7A8EE29F6F9D7">
    <w:name w:val="B65AF7A8FF3A440CA8B7A8EE29F6F9D7"/>
    <w:rsid w:val="00B70621"/>
  </w:style>
  <w:style w:type="paragraph" w:customStyle="1" w:styleId="4668963871B54743836BB4FB4364A076">
    <w:name w:val="4668963871B54743836BB4FB4364A076"/>
    <w:rsid w:val="00B70621"/>
  </w:style>
  <w:style w:type="paragraph" w:customStyle="1" w:styleId="9CCA6C6D34CF478B9C16EA2A32BA5B0E">
    <w:name w:val="9CCA6C6D34CF478B9C16EA2A32BA5B0E"/>
    <w:rsid w:val="00B70621"/>
  </w:style>
  <w:style w:type="paragraph" w:customStyle="1" w:styleId="A2D524EEE2764C75B24B023E60F6FC67">
    <w:name w:val="A2D524EEE2764C75B24B023E60F6FC67"/>
    <w:rsid w:val="00B70621"/>
  </w:style>
  <w:style w:type="paragraph" w:customStyle="1" w:styleId="F653622219D847A8A26DEF2D4B31D808">
    <w:name w:val="F653622219D847A8A26DEF2D4B31D808"/>
    <w:rsid w:val="00B70621"/>
  </w:style>
  <w:style w:type="paragraph" w:customStyle="1" w:styleId="9FCE211456654320B16DB80C701E4F61">
    <w:name w:val="9FCE211456654320B16DB80C701E4F61"/>
    <w:rsid w:val="00B70621"/>
  </w:style>
  <w:style w:type="paragraph" w:customStyle="1" w:styleId="4CC812C696BB46109C98C10008DBA5F2">
    <w:name w:val="4CC812C696BB46109C98C10008DBA5F2"/>
    <w:rsid w:val="00B70621"/>
  </w:style>
  <w:style w:type="paragraph" w:customStyle="1" w:styleId="5475F5486EA34465BDCFCE53475B1657">
    <w:name w:val="5475F5486EA34465BDCFCE53475B1657"/>
    <w:rsid w:val="00B70621"/>
  </w:style>
  <w:style w:type="paragraph" w:customStyle="1" w:styleId="1587E25A497146128C7B24F6D83BBBFF">
    <w:name w:val="1587E25A497146128C7B24F6D83BBBFF"/>
    <w:rsid w:val="00B70621"/>
  </w:style>
  <w:style w:type="paragraph" w:customStyle="1" w:styleId="DA1DB3B71B664D1089721F3584739168">
    <w:name w:val="DA1DB3B71B664D1089721F3584739168"/>
    <w:rsid w:val="00B70621"/>
  </w:style>
  <w:style w:type="paragraph" w:customStyle="1" w:styleId="DD56AE55F04E4694A192DCEAFA2F4BDF">
    <w:name w:val="DD56AE55F04E4694A192DCEAFA2F4BDF"/>
    <w:rsid w:val="00B70621"/>
  </w:style>
  <w:style w:type="paragraph" w:customStyle="1" w:styleId="3D1B166C8A914921980B442B1F8EA0D1">
    <w:name w:val="3D1B166C8A914921980B442B1F8EA0D1"/>
    <w:rsid w:val="00B70621"/>
  </w:style>
  <w:style w:type="paragraph" w:customStyle="1" w:styleId="3EAE16AEDE0D4EB1B3DD0E472DBEEC24">
    <w:name w:val="3EAE16AEDE0D4EB1B3DD0E472DBEEC24"/>
    <w:rsid w:val="00B70621"/>
  </w:style>
  <w:style w:type="paragraph" w:customStyle="1" w:styleId="02007FD671804AC29E34A85E5A67B0AF">
    <w:name w:val="02007FD671804AC29E34A85E5A67B0AF"/>
    <w:rsid w:val="00B70621"/>
  </w:style>
  <w:style w:type="paragraph" w:customStyle="1" w:styleId="9B36795BADFB4B6492B00B183BE0E69C">
    <w:name w:val="9B36795BADFB4B6492B00B183BE0E69C"/>
    <w:rsid w:val="00B70621"/>
  </w:style>
  <w:style w:type="paragraph" w:customStyle="1" w:styleId="859FD7DE4D7F41A8A9C0B5D1E1312D94">
    <w:name w:val="859FD7DE4D7F41A8A9C0B5D1E1312D94"/>
    <w:rsid w:val="00B70621"/>
  </w:style>
  <w:style w:type="paragraph" w:customStyle="1" w:styleId="9F1AE18156B8474D8DC3D8DEC0F1E7E8">
    <w:name w:val="9F1AE18156B8474D8DC3D8DEC0F1E7E8"/>
    <w:rsid w:val="00B70621"/>
  </w:style>
  <w:style w:type="paragraph" w:customStyle="1" w:styleId="ABB15D144BFA42E88716F45867EB2BD2">
    <w:name w:val="ABB15D144BFA42E88716F45867EB2BD2"/>
    <w:rsid w:val="00B70621"/>
  </w:style>
  <w:style w:type="paragraph" w:customStyle="1" w:styleId="35D24F639FDA410B9D1930D3CCA3A1A5">
    <w:name w:val="35D24F639FDA410B9D1930D3CCA3A1A5"/>
    <w:rsid w:val="00B70621"/>
  </w:style>
  <w:style w:type="paragraph" w:customStyle="1" w:styleId="44A484CE64854727B0E7FC693B719DED">
    <w:name w:val="44A484CE64854727B0E7FC693B719DED"/>
    <w:rsid w:val="00B70621"/>
  </w:style>
  <w:style w:type="paragraph" w:customStyle="1" w:styleId="9C533FCD7A1F4DCD9E7E21DFC13FB110">
    <w:name w:val="9C533FCD7A1F4DCD9E7E21DFC13FB110"/>
    <w:rsid w:val="00B70621"/>
  </w:style>
  <w:style w:type="paragraph" w:customStyle="1" w:styleId="0CF49555BA6242ADB1A9DA9FDE6E205A">
    <w:name w:val="0CF49555BA6242ADB1A9DA9FDE6E205A"/>
    <w:rsid w:val="00B70621"/>
  </w:style>
  <w:style w:type="paragraph" w:customStyle="1" w:styleId="35E7CBA3D64C45C9B2699B6358666A80">
    <w:name w:val="35E7CBA3D64C45C9B2699B6358666A80"/>
    <w:rsid w:val="00B70621"/>
  </w:style>
  <w:style w:type="paragraph" w:customStyle="1" w:styleId="1E7E9EFB3B454D7088202F09643490A9">
    <w:name w:val="1E7E9EFB3B454D7088202F09643490A9"/>
    <w:rsid w:val="00B70621"/>
  </w:style>
  <w:style w:type="paragraph" w:customStyle="1" w:styleId="A8E48E90C5A341B9A420778443DD9DAA">
    <w:name w:val="A8E48E90C5A341B9A420778443DD9DAA"/>
    <w:rsid w:val="00B70621"/>
  </w:style>
  <w:style w:type="paragraph" w:customStyle="1" w:styleId="4D1CBA96D36D476F9B9C5175C321A01D">
    <w:name w:val="4D1CBA96D36D476F9B9C5175C321A01D"/>
    <w:rsid w:val="00B70621"/>
  </w:style>
  <w:style w:type="paragraph" w:customStyle="1" w:styleId="DF3EA4CF40324D1C85D82D95FA55F597">
    <w:name w:val="DF3EA4CF40324D1C85D82D95FA55F597"/>
    <w:rsid w:val="00B70621"/>
  </w:style>
  <w:style w:type="paragraph" w:customStyle="1" w:styleId="B1D3CF7661734BBFB7F127DC17D77FA9">
    <w:name w:val="B1D3CF7661734BBFB7F127DC17D77FA9"/>
    <w:rsid w:val="00B70621"/>
  </w:style>
  <w:style w:type="paragraph" w:customStyle="1" w:styleId="2A04973E84CA4875B2BB5047D2A94AD8">
    <w:name w:val="2A04973E84CA4875B2BB5047D2A94AD8"/>
    <w:rsid w:val="00B70621"/>
  </w:style>
  <w:style w:type="paragraph" w:customStyle="1" w:styleId="B1C623D4FFEB445F8308B17479AB116F">
    <w:name w:val="B1C623D4FFEB445F8308B17479AB116F"/>
    <w:rsid w:val="00B70621"/>
  </w:style>
  <w:style w:type="paragraph" w:customStyle="1" w:styleId="D8F43565E6D3466F9C10CD782118A379">
    <w:name w:val="D8F43565E6D3466F9C10CD782118A379"/>
    <w:rsid w:val="00B70621"/>
  </w:style>
  <w:style w:type="paragraph" w:customStyle="1" w:styleId="9FB807CFEC6443F394B5F974315DD66E">
    <w:name w:val="9FB807CFEC6443F394B5F974315DD66E"/>
    <w:rsid w:val="00B70621"/>
  </w:style>
  <w:style w:type="paragraph" w:customStyle="1" w:styleId="AF12E0FA79EA4737BEF942F0CE2C6CAA">
    <w:name w:val="AF12E0FA79EA4737BEF942F0CE2C6CAA"/>
    <w:rsid w:val="00B70621"/>
  </w:style>
  <w:style w:type="paragraph" w:customStyle="1" w:styleId="9BDD6D8C754949219872ADD5FBD8458C">
    <w:name w:val="9BDD6D8C754949219872ADD5FBD8458C"/>
    <w:rsid w:val="00B70621"/>
  </w:style>
  <w:style w:type="paragraph" w:customStyle="1" w:styleId="2C7B16B36DBD46158761D3140C6C2E01">
    <w:name w:val="2C7B16B36DBD46158761D3140C6C2E01"/>
    <w:rsid w:val="00B70621"/>
  </w:style>
  <w:style w:type="paragraph" w:customStyle="1" w:styleId="7CF87B49DA6141FB9A6907F33E9F832E">
    <w:name w:val="7CF87B49DA6141FB9A6907F33E9F832E"/>
    <w:rsid w:val="00B70621"/>
  </w:style>
  <w:style w:type="paragraph" w:customStyle="1" w:styleId="798B5F80410F4A1BB17157B2BFC40D98">
    <w:name w:val="798B5F80410F4A1BB17157B2BFC40D98"/>
    <w:rsid w:val="00B70621"/>
  </w:style>
  <w:style w:type="paragraph" w:customStyle="1" w:styleId="16C7E6DBCC334DF785772DBB2EC1779A">
    <w:name w:val="16C7E6DBCC334DF785772DBB2EC1779A"/>
    <w:rsid w:val="00B70621"/>
  </w:style>
  <w:style w:type="paragraph" w:customStyle="1" w:styleId="FE2C84AF72244CA1B387436547CA258C">
    <w:name w:val="FE2C84AF72244CA1B387436547CA258C"/>
    <w:rsid w:val="00B70621"/>
  </w:style>
  <w:style w:type="paragraph" w:customStyle="1" w:styleId="FF858136CADD400A9771BD5A4548D753">
    <w:name w:val="FF858136CADD400A9771BD5A4548D753"/>
    <w:rsid w:val="00B70621"/>
  </w:style>
  <w:style w:type="paragraph" w:customStyle="1" w:styleId="73E3CE395CC44EBEA194BD2E154E7004">
    <w:name w:val="73E3CE395CC44EBEA194BD2E154E7004"/>
    <w:rsid w:val="00B70621"/>
  </w:style>
  <w:style w:type="paragraph" w:customStyle="1" w:styleId="8706F6E3A7F54B32AB03B0C48A743ECE">
    <w:name w:val="8706F6E3A7F54B32AB03B0C48A743ECE"/>
    <w:rsid w:val="00B70621"/>
  </w:style>
  <w:style w:type="paragraph" w:customStyle="1" w:styleId="54CA2B908F0348BE80E075F4768CA29B">
    <w:name w:val="54CA2B908F0348BE80E075F4768CA29B"/>
    <w:rsid w:val="00B70621"/>
  </w:style>
  <w:style w:type="paragraph" w:customStyle="1" w:styleId="609E4734CEB14C59A23F6E881B3DDD4A">
    <w:name w:val="609E4734CEB14C59A23F6E881B3DDD4A"/>
    <w:rsid w:val="008800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eNp7v3u/jUt+cmlual6JnY1PYl56aWJ6qp2RgampjT6ca6MPVwMA6D4SQg==</officeatwork>
</file>

<file path=customXml/item2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B96CEFA8AB247B4BE0413E7093EB3" ma:contentTypeVersion="14" ma:contentTypeDescription="Ein neues Dokument erstellen." ma:contentTypeScope="" ma:versionID="d0146c76ed32552b88e198a709be06e0">
  <xsd:schema xmlns:xsd="http://www.w3.org/2001/XMLSchema" xmlns:xs="http://www.w3.org/2001/XMLSchema" xmlns:p="http://schemas.microsoft.com/office/2006/metadata/properties" xmlns:ns2="e6461647-26d1-4774-8a46-1d0ecb95bb7c" xmlns:ns3="0166cafd-6eab-4e0e-93b7-6e044cfe5ebc" targetNamespace="http://schemas.microsoft.com/office/2006/metadata/properties" ma:root="true" ma:fieldsID="438cff3da2228cd7edcf0d96e157bfa7" ns2:_="" ns3:_="">
    <xsd:import namespace="e6461647-26d1-4774-8a46-1d0ecb95bb7c"/>
    <xsd:import namespace="0166cafd-6eab-4e0e-93b7-6e044cfe5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61647-26d1-4774-8a46-1d0ecb95b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cafd-6eab-4e0e-93b7-6e044cfe5eb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c1d07-bb02-4711-9ef7-9f3a3cc2c830}" ma:internalName="TaxCatchAll" ma:showField="CatchAllData" ma:web="0166cafd-6eab-4e0e-93b7-6e044cfe5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61647-26d1-4774-8a46-1d0ecb95bb7c">
      <Terms xmlns="http://schemas.microsoft.com/office/infopath/2007/PartnerControls"/>
    </lcf76f155ced4ddcb4097134ff3c332f>
    <TaxCatchAll xmlns="0166cafd-6eab-4e0e-93b7-6e044cfe5ebc" xsi:nil="true"/>
  </documentManagement>
</p:properties>
</file>

<file path=customXml/itemProps1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FCE57-3627-4579-A889-4B923B45979A}"/>
</file>

<file path=customXml/itemProps5.xml><?xml version="1.0" encoding="utf-8"?>
<ds:datastoreItem xmlns:ds="http://schemas.openxmlformats.org/officeDocument/2006/customXml" ds:itemID="{922FF54F-9E66-4DA5-B64E-F888D46E2B1A}"/>
</file>

<file path=customXml/itemProps6.xml><?xml version="1.0" encoding="utf-8"?>
<ds:datastoreItem xmlns:ds="http://schemas.openxmlformats.org/officeDocument/2006/customXml" ds:itemID="{8419D348-8728-43D9-87AB-4F25E5B0657A}"/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1</Pages>
  <Words>209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Arnold Julia HSLU SA</dc:creator>
  <cp:lastModifiedBy>Annette Dietrich</cp:lastModifiedBy>
  <cp:revision>2</cp:revision>
  <cp:lastPrinted>2007-08-23T08:57:00Z</cp:lastPrinted>
  <dcterms:created xsi:type="dcterms:W3CDTF">2024-09-08T13:43:00Z</dcterms:created>
  <dcterms:modified xsi:type="dcterms:W3CDTF">2024-09-08T13:43:00Z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2024-07-09T08:41:41Z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41972696-98c7-4047-a57d-c55fc9b15338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ContentTypeId">
    <vt:lpwstr>0x01010050DB96CEFA8AB247B4BE0413E7093EB3</vt:lpwstr>
  </property>
</Properties>
</file>